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header1.xml" ContentType="application/vnd.openxmlformats-officedocument.wordprocessingml.header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075" w:rsidRDefault="00F65AA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98DBAE" wp14:editId="45307202">
                <wp:simplePos x="0" y="0"/>
                <wp:positionH relativeFrom="column">
                  <wp:posOffset>1457325</wp:posOffset>
                </wp:positionH>
                <wp:positionV relativeFrom="paragraph">
                  <wp:posOffset>-29845</wp:posOffset>
                </wp:positionV>
                <wp:extent cx="4124325" cy="1123950"/>
                <wp:effectExtent l="19050" t="19050" r="28575" b="1905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11239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9933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933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93366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rgbClr val="88074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1BCC" w:rsidRPr="00E045C5" w:rsidRDefault="00A71BCC" w:rsidP="00513636">
                            <w:pPr>
                              <w:spacing w:after="0" w:line="240" w:lineRule="auto"/>
                              <w:jc w:val="center"/>
                              <w:rPr>
                                <w:rFonts w:ascii="DIN Light" w:hAnsi="DIN Light"/>
                                <w:b/>
                                <w:sz w:val="36"/>
                              </w:rPr>
                            </w:pPr>
                            <w:r w:rsidRPr="00E045C5">
                              <w:rPr>
                                <w:rFonts w:ascii="DIN Light" w:hAnsi="DIN Light"/>
                                <w:b/>
                                <w:sz w:val="36"/>
                              </w:rPr>
                              <w:t>FORMULAIRE DE RÉSERVATION</w:t>
                            </w:r>
                          </w:p>
                          <w:p w:rsidR="00A71BCC" w:rsidRPr="00E045C5" w:rsidRDefault="00A71BCC" w:rsidP="009000D1">
                            <w:pPr>
                              <w:spacing w:after="0" w:line="240" w:lineRule="auto"/>
                              <w:jc w:val="center"/>
                              <w:rPr>
                                <w:rFonts w:ascii="DIN Light" w:hAnsi="DIN Light"/>
                                <w:sz w:val="24"/>
                              </w:rPr>
                            </w:pPr>
                            <w:r>
                              <w:rPr>
                                <w:rFonts w:ascii="DIN Light" w:hAnsi="DIN Light"/>
                                <w:b/>
                                <w:sz w:val="36"/>
                              </w:rPr>
                              <w:t>DE SALLES DE RÉUNION (1/2)</w:t>
                            </w:r>
                          </w:p>
                          <w:p w:rsidR="00A71BCC" w:rsidRDefault="00A71BCC" w:rsidP="00B770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A98DBAE" id="Zone de texte 2" o:spid="_x0000_s1026" style="position:absolute;margin-left:114.75pt;margin-top:-2.35pt;width:324.75pt;height:8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" fillcolor="#ce98ac" strokecolor="#88074f" strokeweight="2.25pt">
                <v:fill color2="#efe1e6" rotate="t" focusposition=".5,.5" focussize="" colors="0 #ce98ac;.5 #dfc1cc;1 #efe1e6" focus="100%" type="gradientRadial"/>
                <v:textbox>
                  <w:txbxContent>
                    <w:p w:rsidR="00A71BCC" w:rsidRPr="00E045C5" w:rsidRDefault="00A71BCC" w:rsidP="00513636">
                      <w:pPr>
                        <w:spacing w:after="0" w:line="240" w:lineRule="auto"/>
                        <w:jc w:val="center"/>
                        <w:rPr>
                          <w:rFonts w:ascii="DIN Light" w:hAnsi="DIN Light"/>
                          <w:b/>
                          <w:sz w:val="36"/>
                        </w:rPr>
                      </w:pPr>
                      <w:r w:rsidRPr="00E045C5">
                        <w:rPr>
                          <w:rFonts w:ascii="DIN Light" w:hAnsi="DIN Light"/>
                          <w:b/>
                          <w:sz w:val="36"/>
                        </w:rPr>
                        <w:t>FORMULAIRE DE RÉSERVATION</w:t>
                      </w:r>
                    </w:p>
                    <w:p w:rsidR="00A71BCC" w:rsidRPr="00E045C5" w:rsidRDefault="00A71BCC" w:rsidP="009000D1">
                      <w:pPr>
                        <w:spacing w:after="0" w:line="240" w:lineRule="auto"/>
                        <w:jc w:val="center"/>
                        <w:rPr>
                          <w:rFonts w:ascii="DIN Light" w:hAnsi="DIN Light"/>
                          <w:sz w:val="24"/>
                        </w:rPr>
                      </w:pPr>
                      <w:r>
                        <w:rPr>
                          <w:rFonts w:ascii="DIN Light" w:hAnsi="DIN Light"/>
                          <w:b/>
                          <w:sz w:val="36"/>
                        </w:rPr>
                        <w:t>DE SALLES DE RÉUNION (1/2)</w:t>
                      </w:r>
                    </w:p>
                    <w:p w:rsidR="00A71BCC" w:rsidRDefault="00A71BCC" w:rsidP="00B770F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32075" w:rsidRPr="00732075" w:rsidRDefault="00732075" w:rsidP="00732075"/>
    <w:p w:rsidR="00732075" w:rsidRPr="00732075" w:rsidRDefault="00732075" w:rsidP="00732075"/>
    <w:p w:rsidR="00732075" w:rsidRDefault="00732075" w:rsidP="00732075"/>
    <w:p w:rsidR="00E74D80" w:rsidRPr="00E74D80" w:rsidRDefault="00256398" w:rsidP="00E74D8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92A1B9" wp14:editId="0A531EBC">
                <wp:simplePos x="0" y="0"/>
                <wp:positionH relativeFrom="column">
                  <wp:posOffset>-133350</wp:posOffset>
                </wp:positionH>
                <wp:positionV relativeFrom="paragraph">
                  <wp:posOffset>70485</wp:posOffset>
                </wp:positionV>
                <wp:extent cx="6819900" cy="1162050"/>
                <wp:effectExtent l="0" t="0" r="19050" b="19050"/>
                <wp:wrapNone/>
                <wp:docPr id="2" name="Rectangle à coins arrond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9900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8074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1BCC" w:rsidRPr="00F65AA9" w:rsidRDefault="00A71BCC" w:rsidP="00B770F0">
                            <w:pPr>
                              <w:spacing w:after="120" w:line="240" w:lineRule="auto"/>
                              <w:jc w:val="both"/>
                              <w:rPr>
                                <w:rFonts w:ascii="DIN Light" w:hAnsi="DIN Light"/>
                              </w:rPr>
                            </w:pPr>
                            <w:r w:rsidRPr="00F65AA9">
                              <w:rPr>
                                <w:rFonts w:ascii="DIN Light" w:hAnsi="DIN Light"/>
                              </w:rPr>
                              <w:t xml:space="preserve">Formulaire à déposer au moins </w:t>
                            </w:r>
                            <w:r w:rsidRPr="00F65AA9">
                              <w:rPr>
                                <w:rFonts w:ascii="DIN Light" w:hAnsi="DIN Light"/>
                                <w:b/>
                              </w:rPr>
                              <w:t>1 mois avant la date</w:t>
                            </w:r>
                            <w:r w:rsidRPr="00F65AA9">
                              <w:rPr>
                                <w:rFonts w:ascii="DIN Light" w:hAnsi="DIN Light"/>
                              </w:rPr>
                              <w:t xml:space="preserve"> prévisionnelle de réservation de salle, la date de dépôt en Mairie faisant foi. Ce document n'est pas une réponse à votre demande. Il faut attendre le courrier réponse du Service </w:t>
                            </w:r>
                            <w:r w:rsidR="001C4809">
                              <w:rPr>
                                <w:rFonts w:ascii="DIN Light" w:hAnsi="DIN Light"/>
                              </w:rPr>
                              <w:t>aux Associations</w:t>
                            </w:r>
                            <w:r w:rsidRPr="00F65AA9">
                              <w:rPr>
                                <w:rFonts w:ascii="DIN Light" w:hAnsi="DIN Light"/>
                              </w:rPr>
                              <w:t>.</w:t>
                            </w:r>
                          </w:p>
                          <w:p w:rsidR="00A71BCC" w:rsidRPr="00F65AA9" w:rsidRDefault="00A71BCC" w:rsidP="00B770F0">
                            <w:pPr>
                              <w:spacing w:after="120" w:line="240" w:lineRule="auto"/>
                              <w:jc w:val="both"/>
                            </w:pPr>
                            <w:r w:rsidRPr="00F65AA9">
                              <w:rPr>
                                <w:rFonts w:ascii="DIN Light" w:hAnsi="DIN Light"/>
                              </w:rPr>
                              <w:t>À tout moment, la commune reste PRIORITAIRE de l’utilisation des salles communales, au titre de l’intérêt général, même si celles-ci ont été préalablement réservées.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27" style="position:absolute;margin-left:-10.5pt;margin-top:5.55pt;width:537pt;height:9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" strokecolor="#88074f">
                <v:textbox>
                  <w:txbxContent>
                    <w:p w:rsidR="00A71BCC" w:rsidRPr="00F65AA9" w:rsidRDefault="00A71BCC" w:rsidP="00B770F0">
                      <w:pPr>
                        <w:spacing w:after="120" w:line="240" w:lineRule="auto"/>
                        <w:jc w:val="both"/>
                        <w:rPr>
                          <w:rFonts w:ascii="DIN Light" w:hAnsi="DIN Light"/>
                        </w:rPr>
                      </w:pPr>
                      <w:r w:rsidRPr="00F65AA9">
                        <w:rPr>
                          <w:rFonts w:ascii="DIN Light" w:hAnsi="DIN Light"/>
                        </w:rPr>
                        <w:t xml:space="preserve">Formulaire à déposer au moins </w:t>
                      </w:r>
                      <w:r w:rsidRPr="00F65AA9">
                        <w:rPr>
                          <w:rFonts w:ascii="DIN Light" w:hAnsi="DIN Light"/>
                          <w:b/>
                        </w:rPr>
                        <w:t>1 mois avant la date</w:t>
                      </w:r>
                      <w:r w:rsidRPr="00F65AA9">
                        <w:rPr>
                          <w:rFonts w:ascii="DIN Light" w:hAnsi="DIN Light"/>
                        </w:rPr>
                        <w:t xml:space="preserve"> prévisionnelle de réservation de salle, la date de dépôt en Mairie faisant foi. Ce document n'est pas une réponse à votre demande. Il faut attendre le courrier réponse du Service </w:t>
                      </w:r>
                      <w:r w:rsidR="001C4809">
                        <w:rPr>
                          <w:rFonts w:ascii="DIN Light" w:hAnsi="DIN Light"/>
                        </w:rPr>
                        <w:t>aux Associations</w:t>
                      </w:r>
                      <w:r w:rsidRPr="00F65AA9">
                        <w:rPr>
                          <w:rFonts w:ascii="DIN Light" w:hAnsi="DIN Light"/>
                        </w:rPr>
                        <w:t>.</w:t>
                      </w:r>
                    </w:p>
                    <w:p w:rsidR="00A71BCC" w:rsidRPr="00F65AA9" w:rsidRDefault="00A71BCC" w:rsidP="00B770F0">
                      <w:pPr>
                        <w:spacing w:after="120" w:line="240" w:lineRule="auto"/>
                        <w:jc w:val="both"/>
                      </w:pPr>
                      <w:r w:rsidRPr="00F65AA9">
                        <w:rPr>
                          <w:rFonts w:ascii="DIN Light" w:hAnsi="DIN Light"/>
                        </w:rPr>
                        <w:t>À tout moment, la commune reste PRIORITAIRE de l’utilisation des salles communales, au titre de l’intérêt général, même si celles-ci ont été préalablement réservées.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4D80" w:rsidRPr="00E74D80" w:rsidRDefault="00E74D80" w:rsidP="00E74D80"/>
    <w:p w:rsidR="00E74D80" w:rsidRPr="00E74D80" w:rsidRDefault="00E74D80" w:rsidP="00E74D80"/>
    <w:p w:rsidR="00E74D80" w:rsidRDefault="00E74D80" w:rsidP="00E74D80"/>
    <w:p w:rsidR="00B3695F" w:rsidRPr="00B770F0" w:rsidRDefault="00B3695F" w:rsidP="00B3695F">
      <w:pPr>
        <w:spacing w:after="0"/>
        <w:rPr>
          <w:rFonts w:ascii="DIN Light" w:hAnsi="DIN Light"/>
          <w:i/>
          <w:sz w:val="20"/>
        </w:rPr>
      </w:pPr>
      <w:r w:rsidRPr="00B770F0">
        <w:rPr>
          <w:rFonts w:ascii="DIN Light" w:hAnsi="DIN Light"/>
          <w:i/>
          <w:sz w:val="20"/>
        </w:rPr>
        <w:t>Afin de répondre à votre demande, les champs marqués d'un astérisque(*) doivent être obligatoirement remplis.</w:t>
      </w:r>
    </w:p>
    <w:p w:rsidR="00732075" w:rsidRPr="00E045C5" w:rsidRDefault="00E74D80" w:rsidP="00B3695F">
      <w:pPr>
        <w:tabs>
          <w:tab w:val="left" w:pos="4005"/>
        </w:tabs>
        <w:spacing w:after="0"/>
        <w:rPr>
          <w:rFonts w:ascii="DIN Light" w:hAnsi="DIN Light"/>
        </w:rPr>
      </w:pPr>
      <w:r w:rsidRPr="00FB1E28">
        <w:rPr>
          <w:rFonts w:ascii="DIN Light" w:hAnsi="DIN Light"/>
          <w:b/>
        </w:rPr>
        <w:t>Date de la demande</w:t>
      </w:r>
      <w:r w:rsidR="00B3695F" w:rsidRPr="00FB1E28">
        <w:rPr>
          <w:rFonts w:ascii="DIN Light" w:hAnsi="DIN Light"/>
          <w:b/>
        </w:rPr>
        <w:t>*</w:t>
      </w:r>
      <w:r w:rsidR="00B3695F" w:rsidRPr="00E045C5">
        <w:rPr>
          <w:rFonts w:ascii="DIN Light" w:hAnsi="DIN Light"/>
        </w:rPr>
        <w:t xml:space="preserve"> : </w:t>
      </w:r>
      <w:r w:rsidR="00A200FE" w:rsidRPr="00E045C5">
        <w:rPr>
          <w:rFonts w:ascii="DIN Light" w:hAnsi="DIN Light"/>
        </w:rPr>
        <w:t xml:space="preserve"> </w:t>
      </w:r>
      <w:r w:rsidR="007E26E9" w:rsidRPr="00E045C5">
        <w:rPr>
          <w:rFonts w:ascii="DIN Light" w:hAnsi="DIN Light"/>
        </w:rPr>
        <w:object w:dxaOrig="387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9" type="#_x0000_t75" style="width:193.5pt;height:18pt" o:ole="">
            <v:imagedata r:id="rId8" o:title=""/>
          </v:shape>
          <w:control r:id="rId9" w:name="TextBox2" w:shapeid="_x0000_i1099"/>
        </w:object>
      </w:r>
    </w:p>
    <w:p w:rsidR="008D54E3" w:rsidRPr="00E045C5" w:rsidRDefault="009E6C33" w:rsidP="00B3695F">
      <w:pPr>
        <w:tabs>
          <w:tab w:val="left" w:pos="6765"/>
        </w:tabs>
        <w:spacing w:after="0"/>
        <w:rPr>
          <w:rFonts w:ascii="DIN Light" w:hAnsi="DIN Light"/>
        </w:rPr>
      </w:pPr>
      <w:r>
        <w:rPr>
          <w:rFonts w:ascii="DIN Light" w:hAnsi="DIN Light"/>
          <w:b/>
        </w:rPr>
        <w:t>Nature de la manifestation</w:t>
      </w:r>
      <w:r w:rsidR="00256398" w:rsidRPr="00FB1E28">
        <w:rPr>
          <w:rFonts w:ascii="DIN Light" w:hAnsi="DIN Light"/>
          <w:b/>
        </w:rPr>
        <w:t xml:space="preserve"> *</w:t>
      </w:r>
      <w:r w:rsidR="00A200FE" w:rsidRPr="00E045C5">
        <w:rPr>
          <w:rFonts w:ascii="DIN Light" w:hAnsi="DIN Light"/>
        </w:rPr>
        <w:t xml:space="preserve"> : </w:t>
      </w:r>
      <w:r w:rsidR="007E26E9" w:rsidRPr="00E045C5">
        <w:rPr>
          <w:rFonts w:ascii="DIN Light" w:hAnsi="DIN Light"/>
        </w:rPr>
        <w:object w:dxaOrig="3870" w:dyaOrig="360">
          <v:shape id="_x0000_i1101" type="#_x0000_t75" style="width:368.25pt;height:18pt" o:ole="">
            <v:imagedata r:id="rId10" o:title=""/>
          </v:shape>
          <w:control r:id="rId11" w:name="CheckBox172111111111111111311" w:shapeid="_x0000_i1101"/>
        </w:object>
      </w:r>
    </w:p>
    <w:p w:rsidR="007E26E9" w:rsidRPr="00F65AA9" w:rsidRDefault="007E26E9" w:rsidP="007E26E9">
      <w:pPr>
        <w:shd w:val="clear" w:color="auto" w:fill="88074F"/>
        <w:rPr>
          <w:rFonts w:ascii="DIN Light" w:hAnsi="DIN Light"/>
          <w:b/>
          <w:color w:val="FFFFFF"/>
          <w:sz w:val="24"/>
          <w:szCs w:val="28"/>
        </w:rPr>
      </w:pPr>
      <w:r w:rsidRPr="00F65AA9">
        <w:rPr>
          <w:rFonts w:ascii="DIN Light" w:hAnsi="DIN Light"/>
          <w:b/>
          <w:color w:val="FFFFFF"/>
          <w:sz w:val="24"/>
          <w:szCs w:val="28"/>
        </w:rPr>
        <w:t>DEMANDEUR</w:t>
      </w:r>
    </w:p>
    <w:p w:rsidR="00256398" w:rsidRDefault="00256398" w:rsidP="00B3695F">
      <w:pPr>
        <w:tabs>
          <w:tab w:val="left" w:pos="5550"/>
        </w:tabs>
        <w:spacing w:after="0"/>
      </w:pPr>
      <w:r w:rsidRPr="00FB1E28">
        <w:rPr>
          <w:rFonts w:ascii="DIN Light" w:hAnsi="DIN Light"/>
          <w:b/>
          <w:position w:val="14"/>
        </w:rPr>
        <w:t>Nom de l’organisme*</w:t>
      </w:r>
      <w:r w:rsidRPr="00B770F0">
        <w:rPr>
          <w:rFonts w:ascii="DIN Light" w:hAnsi="DIN Light"/>
          <w:position w:val="14"/>
        </w:rPr>
        <w:t> :</w:t>
      </w:r>
      <w:r w:rsidR="00A200FE" w:rsidRPr="00B770F0">
        <w:rPr>
          <w:rFonts w:ascii="DIN Light" w:hAnsi="DIN Light"/>
          <w:position w:val="14"/>
        </w:rPr>
        <w:t xml:space="preserve"> </w:t>
      </w:r>
      <w:r w:rsidR="007E26E9">
        <w:object w:dxaOrig="3870" w:dyaOrig="360">
          <v:shape id="_x0000_i1103" type="#_x0000_t75" style="width:396pt;height:18pt" o:ole="">
            <v:imagedata r:id="rId12" o:title=""/>
          </v:shape>
          <w:control r:id="rId13" w:name="TextBox4" w:shapeid="_x0000_i1103"/>
        </w:object>
      </w:r>
    </w:p>
    <w:p w:rsidR="00256398" w:rsidRDefault="00256398" w:rsidP="00B3695F">
      <w:pPr>
        <w:tabs>
          <w:tab w:val="left" w:pos="5385"/>
        </w:tabs>
        <w:spacing w:after="0"/>
        <w:rPr>
          <w:rFonts w:ascii="DIN Light" w:hAnsi="DIN Light"/>
          <w:position w:val="14"/>
        </w:rPr>
      </w:pPr>
      <w:r w:rsidRPr="00CE4932">
        <w:rPr>
          <w:rFonts w:ascii="DIN Light" w:hAnsi="DIN Light"/>
          <w:position w:val="14"/>
        </w:rPr>
        <w:t>Nom du Président (ou du représentant)* :</w:t>
      </w:r>
      <w:r w:rsidR="00A200FE">
        <w:rPr>
          <w:rFonts w:ascii="DIN Light" w:hAnsi="DIN Light"/>
          <w:position w:val="14"/>
        </w:rPr>
        <w:t xml:space="preserve"> </w:t>
      </w:r>
      <w:r w:rsidR="007E26E9">
        <w:rPr>
          <w:rFonts w:ascii="DIN Light" w:hAnsi="DIN Light"/>
          <w:position w:val="14"/>
        </w:rPr>
        <w:object w:dxaOrig="3870" w:dyaOrig="360">
          <v:shape id="_x0000_i1105" type="#_x0000_t75" style="width:253.5pt;height:18pt" o:ole="">
            <v:imagedata r:id="rId14" o:title=""/>
          </v:shape>
          <w:control r:id="rId15" w:name="CheckBox1721111111111111111131" w:shapeid="_x0000_i1105"/>
        </w:object>
      </w:r>
    </w:p>
    <w:p w:rsidR="00256398" w:rsidRDefault="00256398" w:rsidP="00B369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6960"/>
        </w:tabs>
        <w:spacing w:after="0"/>
        <w:rPr>
          <w:rFonts w:ascii="DIN Light" w:hAnsi="DIN Light"/>
          <w:position w:val="14"/>
        </w:rPr>
      </w:pPr>
      <w:r w:rsidRPr="00CE4932">
        <w:rPr>
          <w:rFonts w:ascii="DIN Light" w:hAnsi="DIN Light"/>
          <w:position w:val="14"/>
        </w:rPr>
        <w:t>Prénom* :</w:t>
      </w:r>
      <w:r w:rsidR="00A200FE">
        <w:rPr>
          <w:rFonts w:ascii="DIN Light" w:hAnsi="DIN Light"/>
          <w:position w:val="14"/>
        </w:rPr>
        <w:t xml:space="preserve">  </w:t>
      </w:r>
      <w:r w:rsidR="007E26E9">
        <w:rPr>
          <w:rFonts w:ascii="DIN Light" w:hAnsi="DIN Light"/>
          <w:position w:val="14"/>
        </w:rPr>
        <w:object w:dxaOrig="3870" w:dyaOrig="360">
          <v:shape id="_x0000_i1107" type="#_x0000_t75" style="width:140.25pt;height:18pt" o:ole="">
            <v:imagedata r:id="rId16" o:title=""/>
          </v:shape>
          <w:control r:id="rId17" w:name="TextBox14" w:shapeid="_x0000_i1107"/>
        </w:object>
      </w:r>
      <w:r>
        <w:rPr>
          <w:rFonts w:ascii="DIN Light" w:hAnsi="DIN Light"/>
          <w:position w:val="14"/>
        </w:rPr>
        <w:tab/>
      </w:r>
      <w:r w:rsidRPr="00AD6AC7">
        <w:rPr>
          <w:rFonts w:ascii="DIN Light" w:hAnsi="DIN Light"/>
          <w:position w:val="14"/>
        </w:rPr>
        <w:t>Fonction </w:t>
      </w:r>
      <w:r w:rsidR="00281737">
        <w:rPr>
          <w:rFonts w:ascii="DIN Light" w:hAnsi="DIN Light"/>
          <w:position w:val="14"/>
        </w:rPr>
        <w:t>*</w:t>
      </w:r>
      <w:r w:rsidRPr="00AD6AC7">
        <w:rPr>
          <w:rFonts w:ascii="DIN Light" w:hAnsi="DIN Light"/>
          <w:position w:val="14"/>
        </w:rPr>
        <w:t>:</w:t>
      </w:r>
      <w:r w:rsidR="00A200FE">
        <w:rPr>
          <w:rFonts w:ascii="DIN Light" w:hAnsi="DIN Light"/>
          <w:position w:val="14"/>
        </w:rPr>
        <w:t xml:space="preserve"> </w:t>
      </w:r>
      <w:r w:rsidR="00281737">
        <w:rPr>
          <w:rFonts w:ascii="DIN Light" w:hAnsi="DIN Light"/>
          <w:position w:val="14"/>
        </w:rPr>
        <w:t xml:space="preserve"> </w:t>
      </w:r>
      <w:r w:rsidR="007E26E9">
        <w:rPr>
          <w:rFonts w:ascii="DIN Light" w:hAnsi="DIN Light"/>
          <w:position w:val="14"/>
        </w:rPr>
        <w:object w:dxaOrig="3870" w:dyaOrig="360">
          <v:shape id="_x0000_i1109" type="#_x0000_t75" style="width:248.25pt;height:18pt" o:ole="">
            <v:imagedata r:id="rId18" o:title=""/>
          </v:shape>
          <w:control r:id="rId19" w:name="TextBox17" w:shapeid="_x0000_i1109"/>
        </w:object>
      </w:r>
    </w:p>
    <w:p w:rsidR="00256398" w:rsidRDefault="00256398" w:rsidP="00B3695F">
      <w:pPr>
        <w:spacing w:after="0"/>
        <w:rPr>
          <w:rFonts w:ascii="DIN Light" w:hAnsi="DIN Light"/>
          <w:position w:val="14"/>
        </w:rPr>
      </w:pPr>
      <w:r w:rsidRPr="00CE4932">
        <w:rPr>
          <w:rFonts w:ascii="DIN Light" w:hAnsi="DIN Light"/>
          <w:position w:val="14"/>
        </w:rPr>
        <w:t>Adresse (siège social)* :</w:t>
      </w:r>
      <w:r w:rsidR="00281737">
        <w:rPr>
          <w:rFonts w:ascii="DIN Light" w:hAnsi="DIN Light"/>
          <w:position w:val="14"/>
        </w:rPr>
        <w:t xml:space="preserve">  </w:t>
      </w:r>
      <w:r w:rsidR="007E26E9">
        <w:rPr>
          <w:rFonts w:ascii="DIN Light" w:hAnsi="DIN Light"/>
          <w:position w:val="14"/>
        </w:rPr>
        <w:object w:dxaOrig="3870" w:dyaOrig="360">
          <v:shape id="_x0000_i1111" type="#_x0000_t75" style="width:396.75pt;height:18pt" o:ole="">
            <v:imagedata r:id="rId20" o:title=""/>
          </v:shape>
          <w:control r:id="rId21" w:name="TextBox15" w:shapeid="_x0000_i1111"/>
        </w:object>
      </w:r>
    </w:p>
    <w:p w:rsidR="00281737" w:rsidRDefault="00256398" w:rsidP="00B3695F">
      <w:pPr>
        <w:spacing w:after="0"/>
      </w:pPr>
      <w:r w:rsidRPr="00CE4932">
        <w:rPr>
          <w:rFonts w:ascii="DIN Light" w:hAnsi="DIN Light"/>
          <w:position w:val="14"/>
        </w:rPr>
        <w:t>CP* :</w:t>
      </w:r>
      <w:r w:rsidR="00281737">
        <w:rPr>
          <w:rFonts w:ascii="DIN Light" w:hAnsi="DIN Light"/>
          <w:position w:val="14"/>
        </w:rPr>
        <w:t xml:space="preserve"> </w:t>
      </w:r>
      <w:r w:rsidR="007E26E9">
        <w:rPr>
          <w:rFonts w:ascii="DIN Light" w:hAnsi="DIN Light"/>
          <w:position w:val="14"/>
        </w:rPr>
        <w:object w:dxaOrig="3870" w:dyaOrig="360">
          <v:shape id="_x0000_i1113" type="#_x0000_t75" style="width:114pt;height:18pt" o:ole="">
            <v:imagedata r:id="rId22" o:title=""/>
          </v:shape>
          <w:control r:id="rId23" w:name="TextBox16" w:shapeid="_x0000_i1113"/>
        </w:object>
      </w:r>
      <w:r>
        <w:rPr>
          <w:rFonts w:ascii="DIN Light" w:hAnsi="DIN Light"/>
          <w:position w:val="14"/>
        </w:rPr>
        <w:tab/>
      </w:r>
      <w:r>
        <w:rPr>
          <w:rFonts w:ascii="DIN Light" w:hAnsi="DIN Light"/>
          <w:position w:val="14"/>
        </w:rPr>
        <w:tab/>
      </w:r>
      <w:r>
        <w:rPr>
          <w:rFonts w:ascii="DIN Light" w:hAnsi="DIN Light"/>
          <w:position w:val="14"/>
        </w:rPr>
        <w:tab/>
      </w:r>
      <w:r w:rsidRPr="00CE4932">
        <w:rPr>
          <w:rFonts w:ascii="DIN Light" w:hAnsi="DIN Light"/>
          <w:position w:val="14"/>
        </w:rPr>
        <w:t>Ville* :</w:t>
      </w:r>
      <w:r w:rsidR="00281737">
        <w:rPr>
          <w:rFonts w:ascii="DIN Light" w:hAnsi="DIN Light"/>
          <w:position w:val="14"/>
        </w:rPr>
        <w:t xml:space="preserve"> </w:t>
      </w:r>
      <w:r w:rsidR="007E26E9">
        <w:rPr>
          <w:rFonts w:ascii="DIN Light" w:hAnsi="DIN Light"/>
          <w:position w:val="14"/>
        </w:rPr>
        <w:object w:dxaOrig="3870" w:dyaOrig="360">
          <v:shape id="_x0000_i1115" type="#_x0000_t75" style="width:237pt;height:18pt" o:ole="">
            <v:imagedata r:id="rId24" o:title=""/>
          </v:shape>
          <w:control r:id="rId25" w:name="TextBox19" w:shapeid="_x0000_i1115"/>
        </w:object>
      </w:r>
    </w:p>
    <w:p w:rsidR="007E26E9" w:rsidRDefault="00281737" w:rsidP="00B3695F">
      <w:pPr>
        <w:spacing w:after="0"/>
      </w:pPr>
      <w:r>
        <w:t>Tél* :</w:t>
      </w:r>
      <w:r w:rsidR="007E26E9">
        <w:t xml:space="preserve"> </w:t>
      </w:r>
      <w:r w:rsidR="007E26E9">
        <w:object w:dxaOrig="3870" w:dyaOrig="360">
          <v:shape id="_x0000_i1117" type="#_x0000_t75" style="width:162pt;height:18pt" o:ole="">
            <v:imagedata r:id="rId26" o:title=""/>
          </v:shape>
          <w:control r:id="rId27" w:name="TextBox12" w:shapeid="_x0000_i1117"/>
        </w:object>
      </w:r>
      <w:r w:rsidR="007E26E9">
        <w:tab/>
        <w:t xml:space="preserve">Courriel* : </w:t>
      </w:r>
      <w:r w:rsidR="007E26E9">
        <w:object w:dxaOrig="3870" w:dyaOrig="360">
          <v:shape id="_x0000_i1119" type="#_x0000_t75" style="width:258pt;height:18pt" o:ole="">
            <v:imagedata r:id="rId28" o:title=""/>
          </v:shape>
          <w:control r:id="rId29" w:name="TextBox18" w:shapeid="_x0000_i1119"/>
        </w:object>
      </w:r>
    </w:p>
    <w:p w:rsidR="007E26E9" w:rsidRPr="00F65AA9" w:rsidRDefault="007E26E9" w:rsidP="00B3695F">
      <w:pPr>
        <w:shd w:val="clear" w:color="auto" w:fill="88074F"/>
        <w:spacing w:after="0"/>
        <w:rPr>
          <w:rFonts w:ascii="DIN Light" w:hAnsi="DIN Light"/>
          <w:b/>
          <w:color w:val="FFFFFF"/>
          <w:sz w:val="24"/>
          <w:szCs w:val="28"/>
        </w:rPr>
      </w:pPr>
      <w:r w:rsidRPr="00F65AA9">
        <w:rPr>
          <w:rFonts w:ascii="DIN Light" w:hAnsi="DIN Light"/>
          <w:b/>
          <w:color w:val="FFFFFF"/>
          <w:sz w:val="24"/>
          <w:szCs w:val="28"/>
        </w:rPr>
        <w:t>MANIFESTATION</w:t>
      </w:r>
    </w:p>
    <w:p w:rsidR="006E3C3C" w:rsidRPr="006E3C3C" w:rsidRDefault="006E3C3C" w:rsidP="00F65AA9">
      <w:pPr>
        <w:spacing w:after="0"/>
        <w:rPr>
          <w:rFonts w:ascii="DIN Light" w:hAnsi="DIN Light"/>
          <w:position w:val="14"/>
          <w:sz w:val="2"/>
        </w:rPr>
      </w:pPr>
    </w:p>
    <w:p w:rsidR="006E3C3C" w:rsidRDefault="007E26E9" w:rsidP="00F65AA9">
      <w:pPr>
        <w:spacing w:after="0"/>
        <w:rPr>
          <w:rFonts w:ascii="DIN Light" w:hAnsi="DIN Light"/>
          <w:position w:val="14"/>
        </w:rPr>
      </w:pPr>
      <w:r w:rsidRPr="00AD6AC7">
        <w:rPr>
          <w:rFonts w:ascii="DIN Light" w:hAnsi="DIN Light"/>
          <w:position w:val="14"/>
        </w:rPr>
        <w:t>Date</w:t>
      </w:r>
      <w:r>
        <w:rPr>
          <w:rFonts w:ascii="DIN Light" w:hAnsi="DIN Light"/>
          <w:position w:val="14"/>
        </w:rPr>
        <w:t>(s)</w:t>
      </w:r>
      <w:r w:rsidRPr="00AD6AC7">
        <w:rPr>
          <w:rFonts w:ascii="DIN Light" w:hAnsi="DIN Light"/>
          <w:position w:val="14"/>
        </w:rPr>
        <w:t xml:space="preserve"> souhaitée</w:t>
      </w:r>
      <w:r>
        <w:rPr>
          <w:rFonts w:ascii="DIN Light" w:hAnsi="DIN Light"/>
          <w:position w:val="14"/>
        </w:rPr>
        <w:t>(s)</w:t>
      </w:r>
      <w:r w:rsidRPr="00AD6AC7">
        <w:rPr>
          <w:rFonts w:ascii="DIN Light" w:hAnsi="DIN Light"/>
          <w:position w:val="14"/>
        </w:rPr>
        <w:t xml:space="preserve">*: </w:t>
      </w:r>
      <w:r w:rsidRPr="00C361DE">
        <w:rPr>
          <w:rFonts w:ascii="DIN Light" w:hAnsi="DIN Light"/>
        </w:rPr>
        <w:t xml:space="preserve">  </w:t>
      </w:r>
      <w:r>
        <w:rPr>
          <w:rFonts w:ascii="DIN Light" w:hAnsi="DIN Light"/>
        </w:rPr>
        <w:object w:dxaOrig="3870" w:dyaOrig="360">
          <v:shape id="_x0000_i1121" type="#_x0000_t75" style="width:188.25pt;height:24.75pt" o:ole="">
            <v:imagedata r:id="rId30" o:title=""/>
          </v:shape>
          <w:control r:id="rId31" w:name="CheckBox17211111111111131" w:shapeid="_x0000_i1121"/>
        </w:object>
      </w:r>
      <w:r>
        <w:rPr>
          <w:rFonts w:ascii="DIN Light" w:hAnsi="DIN Light"/>
        </w:rPr>
        <w:t xml:space="preserve">  </w:t>
      </w:r>
      <w:r w:rsidR="00B3695F">
        <w:rPr>
          <w:rFonts w:ascii="DIN Light" w:hAnsi="DIN Light"/>
        </w:rPr>
        <w:object w:dxaOrig="3870" w:dyaOrig="360">
          <v:shape id="_x0000_i1123" type="#_x0000_t75" style="width:212.25pt;height:24.75pt" o:ole="">
            <v:imagedata r:id="rId32" o:title=""/>
          </v:shape>
          <w:control r:id="rId33" w:name="CheckBox1711111111111" w:shapeid="_x0000_i1123"/>
        </w:object>
      </w:r>
      <w:r w:rsidR="00B3695F" w:rsidRPr="00B3695F">
        <w:rPr>
          <w:rFonts w:ascii="DIN Light" w:hAnsi="DIN Light"/>
          <w:position w:val="14"/>
        </w:rPr>
        <w:t xml:space="preserve"> </w:t>
      </w:r>
    </w:p>
    <w:p w:rsidR="006E3C3C" w:rsidRPr="006E3C3C" w:rsidRDefault="006E3C3C" w:rsidP="00F65AA9">
      <w:pPr>
        <w:spacing w:after="0"/>
        <w:rPr>
          <w:rFonts w:ascii="DIN Light" w:hAnsi="DIN Light"/>
          <w:sz w:val="6"/>
        </w:rPr>
      </w:pPr>
    </w:p>
    <w:p w:rsidR="00256398" w:rsidRPr="006E3C3C" w:rsidRDefault="006E3C3C" w:rsidP="00F65AA9">
      <w:pPr>
        <w:spacing w:after="0"/>
        <w:rPr>
          <w:rFonts w:ascii="DIN Light" w:hAnsi="DIN Light"/>
        </w:rPr>
      </w:pPr>
      <w:r w:rsidRPr="00AD6AC7">
        <w:rPr>
          <w:rFonts w:ascii="DIN Light" w:hAnsi="DIN Light"/>
          <w:position w:val="14"/>
        </w:rPr>
        <w:t>Heure de début</w:t>
      </w:r>
      <w:r>
        <w:rPr>
          <w:rFonts w:ascii="DIN Light" w:hAnsi="DIN Light"/>
          <w:position w:val="14"/>
        </w:rPr>
        <w:t>*</w:t>
      </w:r>
      <w:r w:rsidRPr="00AD6AC7">
        <w:rPr>
          <w:rFonts w:ascii="DIN Light" w:hAnsi="DIN Light"/>
          <w:position w:val="14"/>
        </w:rPr>
        <w:t xml:space="preserve"> :</w:t>
      </w:r>
      <w:r>
        <w:rPr>
          <w:rFonts w:ascii="DIN Light" w:hAnsi="DIN Light"/>
          <w:position w:val="14"/>
        </w:rPr>
        <w:t xml:space="preserve"> </w:t>
      </w:r>
      <w:r>
        <w:rPr>
          <w:rFonts w:ascii="DIN Light" w:hAnsi="DIN Light"/>
          <w:position w:val="14"/>
        </w:rPr>
        <w:object w:dxaOrig="3870" w:dyaOrig="360">
          <v:shape id="_x0000_i1125" type="#_x0000_t75" style="width:75.75pt;height:21.75pt" o:ole="">
            <v:imagedata r:id="rId34" o:title=""/>
          </v:shape>
          <w:control r:id="rId35" w:name="CheckBox171111111112" w:shapeid="_x0000_i1125"/>
        </w:object>
      </w:r>
      <w:r w:rsidR="00D640D5">
        <w:rPr>
          <w:rFonts w:ascii="DIN Light" w:hAnsi="DIN Light"/>
          <w:position w:val="14"/>
        </w:rPr>
        <w:t xml:space="preserve">  </w:t>
      </w:r>
      <w:r w:rsidR="00D640D5" w:rsidRPr="00AD6AC7">
        <w:rPr>
          <w:rFonts w:ascii="DIN Light" w:hAnsi="DIN Light"/>
          <w:position w:val="14"/>
        </w:rPr>
        <w:t>Heure de fin :</w:t>
      </w:r>
      <w:r w:rsidR="00D640D5">
        <w:rPr>
          <w:rFonts w:ascii="DIN Light" w:hAnsi="DIN Light"/>
          <w:position w:val="14"/>
        </w:rPr>
        <w:t xml:space="preserve"> </w:t>
      </w:r>
      <w:r w:rsidR="00D640D5">
        <w:rPr>
          <w:rFonts w:ascii="DIN Light" w:hAnsi="DIN Light"/>
          <w:position w:val="14"/>
        </w:rPr>
        <w:object w:dxaOrig="3870" w:dyaOrig="360">
          <v:shape id="_x0000_i1127" type="#_x0000_t75" style="width:1in;height:21.75pt" o:ole="">
            <v:imagedata r:id="rId36" o:title=""/>
          </v:shape>
          <w:control r:id="rId37" w:name="CheckBox17111111112" w:shapeid="_x0000_i1127"/>
        </w:object>
      </w:r>
    </w:p>
    <w:p w:rsidR="00B3695F" w:rsidRDefault="00F65AA9" w:rsidP="00F65AA9">
      <w:pPr>
        <w:spacing w:after="0"/>
        <w:rPr>
          <w:rFonts w:ascii="DIN Light" w:hAnsi="DIN Light"/>
          <w:position w:val="14"/>
        </w:rPr>
      </w:pPr>
      <w:r>
        <w:rPr>
          <w:rFonts w:ascii="DIN Light" w:hAnsi="DIN Light"/>
          <w:position w:val="14"/>
        </w:rPr>
        <w:t>Personne à contacter</w:t>
      </w:r>
      <w:r w:rsidR="00D640D5">
        <w:rPr>
          <w:rFonts w:ascii="DIN Light" w:hAnsi="DIN Light"/>
          <w:position w:val="14"/>
        </w:rPr>
        <w:t xml:space="preserve"> </w:t>
      </w:r>
      <w:r>
        <w:rPr>
          <w:rFonts w:ascii="DIN Light" w:hAnsi="DIN Light"/>
          <w:position w:val="14"/>
        </w:rPr>
        <w:t xml:space="preserve">: </w:t>
      </w:r>
      <w:r>
        <w:rPr>
          <w:rFonts w:ascii="DIN Light" w:hAnsi="DIN Light"/>
          <w:position w:val="14"/>
        </w:rPr>
        <w:object w:dxaOrig="3870" w:dyaOrig="360">
          <v:shape id="_x0000_i1129" type="#_x0000_t75" style="width:200.25pt;height:21.75pt" o:ole="">
            <v:imagedata r:id="rId38" o:title=""/>
          </v:shape>
          <w:control r:id="rId39" w:name="CheckBox17111" w:shapeid="_x0000_i1129"/>
        </w:object>
      </w:r>
      <w:r w:rsidR="00D640D5">
        <w:rPr>
          <w:rFonts w:ascii="DIN Light" w:hAnsi="DIN Light"/>
          <w:position w:val="14"/>
        </w:rPr>
        <w:t xml:space="preserve"> Tél : </w:t>
      </w:r>
      <w:r w:rsidR="00D640D5">
        <w:rPr>
          <w:rFonts w:ascii="DIN Light" w:hAnsi="DIN Light"/>
          <w:position w:val="14"/>
        </w:rPr>
        <w:object w:dxaOrig="3870" w:dyaOrig="360">
          <v:shape id="_x0000_i1131" type="#_x0000_t75" style="width:162.75pt;height:22.5pt" o:ole="">
            <v:imagedata r:id="rId40" o:title=""/>
          </v:shape>
          <w:control r:id="rId41" w:name="CheckBox1711" w:shapeid="_x0000_i1131"/>
        </w:object>
      </w:r>
    </w:p>
    <w:p w:rsidR="00F65AA9" w:rsidRDefault="006E3C3C" w:rsidP="00F65AA9">
      <w:pPr>
        <w:spacing w:after="0"/>
        <w:rPr>
          <w:rFonts w:ascii="DIN Light" w:hAnsi="DIN Light"/>
        </w:rPr>
      </w:pPr>
      <w:r>
        <w:rPr>
          <w:rFonts w:ascii="DIN Light" w:hAnsi="DIN Light"/>
          <w:position w:val="14"/>
        </w:rPr>
        <w:t>Nombre de participants</w:t>
      </w:r>
      <w:r w:rsidRPr="001C72B7">
        <w:rPr>
          <w:rFonts w:ascii="DIN Light" w:hAnsi="DIN Light"/>
          <w:position w:val="14"/>
        </w:rPr>
        <w:t xml:space="preserve"> (organisateur(s) inclus)*:</w:t>
      </w:r>
      <w:r>
        <w:rPr>
          <w:rFonts w:ascii="DIN Light" w:hAnsi="DIN Light"/>
          <w:position w:val="14"/>
        </w:rPr>
        <w:t xml:space="preserve"> </w:t>
      </w:r>
      <w:r>
        <w:rPr>
          <w:rFonts w:ascii="DIN Light" w:hAnsi="DIN Light"/>
          <w:position w:val="14"/>
        </w:rPr>
        <w:object w:dxaOrig="3870" w:dyaOrig="360">
          <v:shape id="_x0000_i1133" type="#_x0000_t75" style="width:1in;height:18pt" o:ole="">
            <v:imagedata r:id="rId42" o:title=""/>
          </v:shape>
          <w:control r:id="rId43" w:name="CheckBox17" w:shapeid="_x0000_i1133"/>
        </w:object>
      </w:r>
      <w:r>
        <w:rPr>
          <w:rFonts w:ascii="DIN Light" w:hAnsi="DIN Light"/>
          <w:position w:val="14"/>
        </w:rPr>
        <w:tab/>
      </w:r>
      <w:r w:rsidR="003E27EF" w:rsidRPr="00AD6AC7">
        <w:rPr>
          <w:rFonts w:ascii="DIN Light" w:hAnsi="DIN Light"/>
          <w:position w:val="14"/>
        </w:rPr>
        <w:t>Restauration</w:t>
      </w:r>
      <w:r w:rsidR="003E27EF">
        <w:rPr>
          <w:rFonts w:ascii="DIN Light" w:hAnsi="DIN Light"/>
          <w:position w:val="14"/>
        </w:rPr>
        <w:t>*</w:t>
      </w:r>
      <w:r w:rsidR="003E27EF" w:rsidRPr="00AD6AC7">
        <w:rPr>
          <w:rFonts w:ascii="DIN Light" w:hAnsi="DIN Light"/>
          <w:position w:val="14"/>
        </w:rPr>
        <w:t xml:space="preserve"> : </w:t>
      </w:r>
      <w:r w:rsidR="003E27EF">
        <w:rPr>
          <w:sz w:val="25"/>
          <w:szCs w:val="25"/>
        </w:rPr>
        <w:object w:dxaOrig="3870" w:dyaOrig="360">
          <v:shape id="_x0000_i1135" type="#_x0000_t75" style="width:46.5pt;height:21.75pt" o:ole="">
            <v:imagedata r:id="rId44" o:title=""/>
          </v:shape>
          <w:control r:id="rId45" w:name="OptionButton12" w:shapeid="_x0000_i1135"/>
        </w:object>
      </w:r>
      <w:r w:rsidR="003E27EF">
        <w:rPr>
          <w:sz w:val="25"/>
          <w:szCs w:val="25"/>
        </w:rPr>
        <w:t xml:space="preserve"> </w:t>
      </w:r>
      <w:r w:rsidR="003E27EF">
        <w:rPr>
          <w:sz w:val="25"/>
          <w:szCs w:val="25"/>
        </w:rPr>
        <w:object w:dxaOrig="3870" w:dyaOrig="360">
          <v:shape id="_x0000_i1137" type="#_x0000_t75" style="width:46.5pt;height:21.75pt" o:ole="">
            <v:imagedata r:id="rId46" o:title=""/>
          </v:shape>
          <w:control r:id="rId47" w:name="OptionButton111" w:shapeid="_x0000_i1137"/>
        </w:object>
      </w:r>
      <w:r w:rsidR="003E27EF">
        <w:rPr>
          <w:sz w:val="25"/>
          <w:szCs w:val="25"/>
        </w:rPr>
        <w:t xml:space="preserve"> </w:t>
      </w:r>
      <w:r w:rsidR="00F65AA9" w:rsidRPr="001C72B7">
        <w:rPr>
          <w:rFonts w:ascii="DIN Light" w:hAnsi="DIN Light"/>
          <w:position w:val="14"/>
        </w:rPr>
        <w:t>Ampleur de la manifestation :</w:t>
      </w:r>
      <w:r w:rsidR="00F65AA9">
        <w:rPr>
          <w:rFonts w:ascii="DIN Light" w:hAnsi="DIN Light"/>
        </w:rPr>
        <w:t xml:space="preserve">  </w:t>
      </w:r>
      <w:r w:rsidR="00F65AA9" w:rsidRPr="00FD6ADE">
        <w:rPr>
          <w:rFonts w:ascii="DIN Light" w:hAnsi="DIN Light"/>
        </w:rPr>
        <w:object w:dxaOrig="3870" w:dyaOrig="360">
          <v:shape id="_x0000_i1139" type="#_x0000_t75" style="width:57.75pt;height:21.75pt" o:ole="">
            <v:imagedata r:id="rId48" o:title=""/>
          </v:shape>
          <w:control r:id="rId49" w:name="CheckBox16" w:shapeid="_x0000_i1139"/>
        </w:object>
      </w:r>
      <w:r w:rsidR="00F65AA9">
        <w:rPr>
          <w:rFonts w:ascii="DIN Light" w:hAnsi="DIN Light"/>
        </w:rPr>
        <w:tab/>
        <w:t xml:space="preserve"> </w:t>
      </w:r>
      <w:r w:rsidR="00F65AA9" w:rsidRPr="00FD6ADE">
        <w:rPr>
          <w:rFonts w:ascii="DIN Light" w:hAnsi="DIN Light"/>
        </w:rPr>
        <w:object w:dxaOrig="3870" w:dyaOrig="360">
          <v:shape id="_x0000_i1141" type="#_x0000_t75" style="width:97.5pt;height:21.75pt" o:ole="">
            <v:imagedata r:id="rId50" o:title=""/>
          </v:shape>
          <w:control r:id="rId51" w:name="CheckBox161" w:shapeid="_x0000_i1141"/>
        </w:object>
      </w:r>
      <w:r w:rsidR="00F65AA9">
        <w:rPr>
          <w:rFonts w:ascii="DIN Light" w:hAnsi="DIN Light"/>
        </w:rPr>
        <w:tab/>
        <w:t xml:space="preserve"> </w:t>
      </w:r>
      <w:r w:rsidR="00F65AA9" w:rsidRPr="00FD6ADE">
        <w:rPr>
          <w:rFonts w:ascii="DIN Light" w:hAnsi="DIN Light"/>
        </w:rPr>
        <w:object w:dxaOrig="3870" w:dyaOrig="360">
          <v:shape id="_x0000_i1143" type="#_x0000_t75" style="width:74.25pt;height:21.75pt" o:ole="">
            <v:imagedata r:id="rId52" o:title=""/>
          </v:shape>
          <w:control r:id="rId53" w:name="CheckBox162" w:shapeid="_x0000_i1143"/>
        </w:object>
      </w:r>
      <w:r w:rsidR="00F65AA9" w:rsidRPr="00FD6ADE">
        <w:rPr>
          <w:rFonts w:ascii="DIN Light" w:hAnsi="DIN Light"/>
        </w:rPr>
        <w:object w:dxaOrig="3870" w:dyaOrig="360">
          <v:shape id="_x0000_i1145" type="#_x0000_t75" style="width:77.25pt;height:21.75pt" o:ole="">
            <v:imagedata r:id="rId54" o:title=""/>
          </v:shape>
          <w:control r:id="rId55" w:name="CheckBox163" w:shapeid="_x0000_i1145"/>
        </w:object>
      </w:r>
    </w:p>
    <w:p w:rsidR="00FB1E28" w:rsidRPr="00FB1E28" w:rsidRDefault="00FB1E28" w:rsidP="00FB1E28">
      <w:pPr>
        <w:shd w:val="clear" w:color="auto" w:fill="88074F"/>
        <w:rPr>
          <w:rFonts w:ascii="DIN Light" w:hAnsi="DIN Light"/>
          <w:b/>
          <w:color w:val="FFFFFF"/>
          <w:sz w:val="24"/>
          <w:szCs w:val="24"/>
        </w:rPr>
      </w:pPr>
      <w:r w:rsidRPr="00FB1E28">
        <w:rPr>
          <w:rFonts w:ascii="DIN Light" w:hAnsi="DIN Light"/>
          <w:b/>
          <w:color w:val="FFFFFF"/>
          <w:sz w:val="24"/>
          <w:szCs w:val="24"/>
        </w:rPr>
        <w:t xml:space="preserve">LOCAUX ET </w:t>
      </w:r>
      <w:r>
        <w:rPr>
          <w:rFonts w:ascii="DIN Light" w:hAnsi="DIN Light"/>
          <w:b/>
          <w:color w:val="FFFFFF"/>
          <w:sz w:val="24"/>
          <w:szCs w:val="24"/>
        </w:rPr>
        <w:t>É</w:t>
      </w:r>
      <w:r w:rsidRPr="00FB1E28">
        <w:rPr>
          <w:rFonts w:ascii="DIN Light" w:hAnsi="DIN Light"/>
          <w:b/>
          <w:color w:val="FFFFFF"/>
          <w:sz w:val="24"/>
          <w:szCs w:val="24"/>
        </w:rPr>
        <w:t>QUIPEMENTS MUNICIPAUX</w:t>
      </w:r>
    </w:p>
    <w:p w:rsidR="00FB1E28" w:rsidRDefault="00FB1E28" w:rsidP="00FB1E28">
      <w:pPr>
        <w:ind w:left="250"/>
        <w:rPr>
          <w:rFonts w:ascii="Courier New" w:hAnsi="Courier New" w:cs="Courier New"/>
        </w:rPr>
      </w:pPr>
    </w:p>
    <w:p w:rsidR="00FB1E28" w:rsidRDefault="00FB1E28" w:rsidP="002F79E8">
      <w:pPr>
        <w:spacing w:after="0" w:line="240" w:lineRule="auto"/>
        <w:rPr>
          <w:rFonts w:ascii="Courier New" w:hAnsi="Courier New" w:cs="Courier New"/>
        </w:rPr>
        <w:sectPr w:rsidR="00FB1E28" w:rsidSect="00FB1E28">
          <w:headerReference w:type="default" r:id="rId56"/>
          <w:pgSz w:w="11906" w:h="16838" w:code="9"/>
          <w:pgMar w:top="720" w:right="720" w:bottom="567" w:left="720" w:header="720" w:footer="720" w:gutter="0"/>
          <w:cols w:space="720"/>
          <w:docGrid w:linePitch="272"/>
        </w:sectPr>
      </w:pPr>
    </w:p>
    <w:p w:rsidR="00A71BCC" w:rsidRDefault="001C4809" w:rsidP="00A71BCC">
      <w:pPr>
        <w:ind w:left="426"/>
        <w:rPr>
          <w:rFonts w:ascii="DIN Light" w:hAnsi="DIN Light"/>
        </w:rPr>
      </w:pPr>
      <w:sdt>
        <w:sdtPr>
          <w:rPr>
            <w:rFonts w:ascii="DIN Light" w:hAnsi="DIN Light"/>
          </w:rPr>
          <w:id w:val="227189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3A13B7">
        <w:rPr>
          <w:rFonts w:ascii="DIN Light" w:hAnsi="DIN Light"/>
        </w:rPr>
        <w:t xml:space="preserve"> </w:t>
      </w:r>
      <w:r w:rsidR="00367CD7">
        <w:rPr>
          <w:rFonts w:ascii="DIN Light" w:hAnsi="DIN Light"/>
        </w:rPr>
        <w:t>Salle des Saints Anges</w:t>
      </w:r>
      <w:r w:rsidR="00A71BCC">
        <w:rPr>
          <w:rFonts w:ascii="DIN Light" w:hAnsi="DIN Light"/>
        </w:rPr>
        <w:t xml:space="preserve"> (50 personnes max.)</w:t>
      </w:r>
      <w:r w:rsidR="00A71BCC" w:rsidRPr="00FD6ADE">
        <w:rPr>
          <w:rFonts w:ascii="DIN Light" w:hAnsi="DIN Light"/>
        </w:rPr>
        <w:t xml:space="preserve"> </w:t>
      </w:r>
    </w:p>
    <w:p w:rsidR="009E6C33" w:rsidRDefault="001C4809" w:rsidP="00A71BCC">
      <w:pPr>
        <w:ind w:left="426"/>
        <w:rPr>
          <w:rFonts w:ascii="DIN Light" w:hAnsi="DIN Light"/>
        </w:rPr>
      </w:pPr>
      <w:sdt>
        <w:sdtPr>
          <w:rPr>
            <w:rFonts w:ascii="DIN Light" w:hAnsi="DIN Light"/>
          </w:rPr>
          <w:id w:val="1061289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13B7">
            <w:rPr>
              <w:rFonts w:ascii="MS Gothic" w:eastAsia="MS Gothic" w:hAnsi="MS Gothic" w:hint="eastAsia"/>
            </w:rPr>
            <w:t>☐</w:t>
          </w:r>
        </w:sdtContent>
      </w:sdt>
      <w:r w:rsidR="003A13B7">
        <w:rPr>
          <w:rFonts w:ascii="DIN Light" w:hAnsi="DIN Light"/>
        </w:rPr>
        <w:t xml:space="preserve"> </w:t>
      </w:r>
      <w:r w:rsidR="00A71BCC">
        <w:rPr>
          <w:rFonts w:ascii="DIN Light" w:hAnsi="DIN Light"/>
        </w:rPr>
        <w:t>Local rue des Rhodes (19 personnes max. Salle d’art plastique)</w:t>
      </w:r>
    </w:p>
    <w:p w:rsidR="00FB1E28" w:rsidRPr="001C4809" w:rsidRDefault="001C4809" w:rsidP="001C4809">
      <w:pPr>
        <w:ind w:left="708"/>
        <w:rPr>
          <w:rFonts w:ascii="DIN Light" w:hAnsi="DIN Light"/>
        </w:rPr>
        <w:sectPr w:rsidR="00FB1E28" w:rsidRPr="001C4809" w:rsidSect="00763F81">
          <w:type w:val="continuous"/>
          <w:pgSz w:w="11906" w:h="16838" w:code="9"/>
          <w:pgMar w:top="720" w:right="720" w:bottom="567" w:left="720" w:header="720" w:footer="720" w:gutter="0"/>
          <w:cols w:num="3" w:space="127"/>
          <w:docGrid w:linePitch="272"/>
        </w:sectPr>
      </w:pPr>
      <w:sdt>
        <w:sdtPr>
          <w:rPr>
            <w:rFonts w:ascii="DIN Light" w:hAnsi="DIN Light"/>
          </w:rPr>
          <w:id w:val="1578625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13B7">
            <w:rPr>
              <w:rFonts w:ascii="MS Gothic" w:eastAsia="MS Gothic" w:hAnsi="MS Gothic" w:hint="eastAsia"/>
            </w:rPr>
            <w:t>☐</w:t>
          </w:r>
        </w:sdtContent>
      </w:sdt>
      <w:r w:rsidR="003A13B7">
        <w:rPr>
          <w:rFonts w:ascii="DIN Light" w:hAnsi="DIN Light"/>
        </w:rPr>
        <w:t xml:space="preserve"> </w:t>
      </w:r>
      <w:r w:rsidR="00367CD7">
        <w:rPr>
          <w:rFonts w:ascii="DIN Light" w:hAnsi="DIN Light"/>
        </w:rPr>
        <w:t>Salle de réunion du RDC du centre de tir à l’arc (19 personnes max.)</w:t>
      </w:r>
      <w:r w:rsidR="00367CD7" w:rsidRPr="0073741C">
        <w:rPr>
          <w:rStyle w:val="Textedelespacerserv"/>
        </w:rPr>
        <w:t>.</w:t>
      </w:r>
    </w:p>
    <w:p w:rsidR="00FB1E28" w:rsidRDefault="00FB1E28" w:rsidP="00F65AA9">
      <w:pPr>
        <w:spacing w:after="0"/>
        <w:rPr>
          <w:rFonts w:ascii="DIN Light" w:hAnsi="DIN Light"/>
        </w:rPr>
      </w:pPr>
    </w:p>
    <w:p w:rsidR="00FB1E28" w:rsidRDefault="002F79E8" w:rsidP="00F65AA9">
      <w:pPr>
        <w:spacing w:after="0"/>
        <w:rPr>
          <w:rFonts w:ascii="DIN Light" w:hAnsi="DIN Light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CED4C2" wp14:editId="66C4F4BC">
                <wp:simplePos x="0" y="0"/>
                <wp:positionH relativeFrom="column">
                  <wp:posOffset>1609725</wp:posOffset>
                </wp:positionH>
                <wp:positionV relativeFrom="paragraph">
                  <wp:posOffset>-64135</wp:posOffset>
                </wp:positionV>
                <wp:extent cx="4124325" cy="1123950"/>
                <wp:effectExtent l="19050" t="19050" r="28575" b="1905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11239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9933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933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93366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rgbClr val="88074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1BCC" w:rsidRPr="00E045C5" w:rsidRDefault="00A71BCC" w:rsidP="002F79E8">
                            <w:pPr>
                              <w:spacing w:after="0" w:line="240" w:lineRule="auto"/>
                              <w:jc w:val="center"/>
                              <w:rPr>
                                <w:rFonts w:ascii="DIN Light" w:hAnsi="DIN Light"/>
                                <w:b/>
                                <w:sz w:val="36"/>
                              </w:rPr>
                            </w:pPr>
                            <w:r w:rsidRPr="00E045C5">
                              <w:rPr>
                                <w:rFonts w:ascii="DIN Light" w:hAnsi="DIN Light"/>
                                <w:b/>
                                <w:sz w:val="36"/>
                              </w:rPr>
                              <w:t>FORMULAIRE DE RÉSERVATION</w:t>
                            </w:r>
                          </w:p>
                          <w:p w:rsidR="00A71BCC" w:rsidRPr="00E045C5" w:rsidRDefault="00A71BCC" w:rsidP="00A71BCC">
                            <w:pPr>
                              <w:spacing w:after="0" w:line="240" w:lineRule="auto"/>
                              <w:jc w:val="center"/>
                              <w:rPr>
                                <w:rFonts w:ascii="DIN Light" w:hAnsi="DIN Light"/>
                                <w:sz w:val="24"/>
                              </w:rPr>
                            </w:pPr>
                            <w:r>
                              <w:rPr>
                                <w:rFonts w:ascii="DIN Light" w:hAnsi="DIN Light"/>
                                <w:b/>
                                <w:sz w:val="36"/>
                              </w:rPr>
                              <w:t>DE SALLES DE RÉUNION (2/2)</w:t>
                            </w:r>
                          </w:p>
                          <w:p w:rsidR="00A71BCC" w:rsidRDefault="00A71BCC" w:rsidP="002F7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1CED4C2" id="_x0000_s1028" style="position:absolute;margin-left:126.75pt;margin-top:-5.05pt;width:324.75pt;height:8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" fillcolor="#ce98ac" strokecolor="#88074f" strokeweight="2.25pt">
                <v:fill color2="#efe1e6" rotate="t" focusposition=".5,.5" focussize="" colors="0 #ce98ac;.5 #dfc1cc;1 #efe1e6" focus="100%" type="gradientRadial"/>
                <v:textbox>
                  <w:txbxContent>
                    <w:p w:rsidR="00A71BCC" w:rsidRPr="00E045C5" w:rsidRDefault="00A71BCC" w:rsidP="002F79E8">
                      <w:pPr>
                        <w:spacing w:after="0" w:line="240" w:lineRule="auto"/>
                        <w:jc w:val="center"/>
                        <w:rPr>
                          <w:rFonts w:ascii="DIN Light" w:hAnsi="DIN Light"/>
                          <w:b/>
                          <w:sz w:val="36"/>
                        </w:rPr>
                      </w:pPr>
                      <w:r w:rsidRPr="00E045C5">
                        <w:rPr>
                          <w:rFonts w:ascii="DIN Light" w:hAnsi="DIN Light"/>
                          <w:b/>
                          <w:sz w:val="36"/>
                        </w:rPr>
                        <w:t>FORMULAIRE DE RÉSERVATION</w:t>
                      </w:r>
                    </w:p>
                    <w:p w:rsidR="00A71BCC" w:rsidRPr="00E045C5" w:rsidRDefault="00A71BCC" w:rsidP="00A71BCC">
                      <w:pPr>
                        <w:spacing w:after="0" w:line="240" w:lineRule="auto"/>
                        <w:jc w:val="center"/>
                        <w:rPr>
                          <w:rFonts w:ascii="DIN Light" w:hAnsi="DIN Light"/>
                          <w:sz w:val="24"/>
                        </w:rPr>
                      </w:pPr>
                      <w:r>
                        <w:rPr>
                          <w:rFonts w:ascii="DIN Light" w:hAnsi="DIN Light"/>
                          <w:b/>
                          <w:sz w:val="36"/>
                        </w:rPr>
                        <w:t>DE SALLES DE RÉUNION (2/2)</w:t>
                      </w:r>
                    </w:p>
                    <w:p w:rsidR="00A71BCC" w:rsidRDefault="00A71BCC" w:rsidP="002F79E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B1E28" w:rsidRDefault="00FB1E28" w:rsidP="00F65AA9">
      <w:pPr>
        <w:spacing w:after="0"/>
        <w:rPr>
          <w:rFonts w:ascii="DIN Light" w:hAnsi="DIN Light"/>
        </w:rPr>
      </w:pPr>
    </w:p>
    <w:p w:rsidR="00FB1E28" w:rsidRDefault="00FB1E28" w:rsidP="00F65AA9">
      <w:pPr>
        <w:spacing w:after="0"/>
        <w:rPr>
          <w:rFonts w:ascii="DIN Light" w:hAnsi="DIN Light"/>
        </w:rPr>
      </w:pPr>
    </w:p>
    <w:p w:rsidR="00FB1E28" w:rsidRDefault="00FB1E28" w:rsidP="00F65AA9">
      <w:pPr>
        <w:spacing w:after="0"/>
        <w:rPr>
          <w:rFonts w:ascii="DIN Light" w:hAnsi="DIN Light"/>
        </w:rPr>
      </w:pPr>
    </w:p>
    <w:p w:rsidR="00FB1E28" w:rsidRDefault="00FB1E28" w:rsidP="00F65AA9">
      <w:pPr>
        <w:spacing w:after="0"/>
        <w:rPr>
          <w:rFonts w:ascii="DIN Light" w:hAnsi="DIN Light"/>
        </w:rPr>
      </w:pPr>
    </w:p>
    <w:p w:rsidR="00FB1E28" w:rsidRDefault="00FB1E28" w:rsidP="00F65AA9">
      <w:pPr>
        <w:spacing w:after="0"/>
        <w:rPr>
          <w:rFonts w:ascii="DIN Light" w:hAnsi="DIN Light"/>
        </w:rPr>
      </w:pPr>
    </w:p>
    <w:p w:rsidR="00FB1E28" w:rsidRDefault="00FB1E28" w:rsidP="00F65AA9">
      <w:pPr>
        <w:spacing w:after="0"/>
        <w:rPr>
          <w:rFonts w:ascii="DIN Light" w:hAnsi="DIN Light"/>
        </w:rPr>
      </w:pPr>
    </w:p>
    <w:p w:rsidR="00F65AA9" w:rsidRPr="00F65AA9" w:rsidRDefault="00661F53" w:rsidP="006E3C3C">
      <w:pPr>
        <w:shd w:val="clear" w:color="auto" w:fill="88074F"/>
        <w:tabs>
          <w:tab w:val="left" w:pos="5055"/>
          <w:tab w:val="center" w:pos="5233"/>
        </w:tabs>
        <w:rPr>
          <w:rFonts w:ascii="DIN Light" w:hAnsi="DIN Light"/>
          <w:b/>
          <w:color w:val="FFFFFF"/>
          <w:sz w:val="24"/>
          <w:szCs w:val="28"/>
        </w:rPr>
      </w:pPr>
      <w:r>
        <w:rPr>
          <w:rFonts w:ascii="DIN Light" w:hAnsi="DIN Light"/>
          <w:b/>
          <w:color w:val="FFFFFF"/>
          <w:sz w:val="24"/>
          <w:szCs w:val="28"/>
        </w:rPr>
        <w:t>DEMANDE DE MATÉRIEL COMPLÉMENTAIRE</w:t>
      </w:r>
      <w:r w:rsidR="006E3C3C">
        <w:rPr>
          <w:rFonts w:ascii="DIN Light" w:hAnsi="DIN Light"/>
          <w:b/>
          <w:color w:val="FFFFFF"/>
          <w:sz w:val="24"/>
          <w:szCs w:val="28"/>
        </w:rPr>
        <w:tab/>
      </w:r>
    </w:p>
    <w:p w:rsidR="00F65AA9" w:rsidRPr="00F65AA9" w:rsidRDefault="00F65AA9" w:rsidP="00F65AA9">
      <w:pPr>
        <w:spacing w:after="0" w:line="240" w:lineRule="auto"/>
        <w:ind w:left="142"/>
        <w:rPr>
          <w:rFonts w:ascii="DIN Light" w:eastAsia="Times New Roman" w:hAnsi="DIN Light" w:cs="Times New Roman"/>
          <w:lang w:eastAsia="fr-FR"/>
        </w:rPr>
      </w:pPr>
      <w:r w:rsidRPr="00F65AA9">
        <w:rPr>
          <w:rFonts w:ascii="DIN Light" w:eastAsia="Times New Roman" w:hAnsi="DIN Light" w:cs="Times New Roman"/>
        </w:rPr>
        <w:object w:dxaOrig="3870" w:dyaOrig="360">
          <v:shape id="_x0000_i1147" type="#_x0000_t75" style="width:84.75pt;height:21.75pt" o:ole="">
            <v:imagedata r:id="rId57" o:title=""/>
          </v:shape>
          <w:control r:id="rId58" w:name="CheckBox1722" w:shapeid="_x0000_i1147"/>
        </w:object>
      </w:r>
      <w:r w:rsidRPr="00F65AA9">
        <w:rPr>
          <w:rFonts w:ascii="DIN Light" w:eastAsia="Times New Roman" w:hAnsi="DIN Light" w:cs="Times New Roman"/>
          <w:lang w:eastAsia="fr-FR"/>
        </w:rPr>
        <w:tab/>
      </w:r>
      <w:r w:rsidRPr="00F65AA9">
        <w:rPr>
          <w:rFonts w:ascii="DIN Light" w:eastAsia="Times New Roman" w:hAnsi="DIN Light" w:cs="Times New Roman"/>
          <w:position w:val="14"/>
          <w:lang w:eastAsia="fr-FR"/>
        </w:rPr>
        <w:t xml:space="preserve">Nombre: </w:t>
      </w:r>
      <w:r w:rsidRPr="00F65AA9">
        <w:rPr>
          <w:rFonts w:ascii="DIN Light" w:eastAsia="Times New Roman" w:hAnsi="DIN Light" w:cs="Times New Roman"/>
          <w:lang w:eastAsia="fr-FR"/>
        </w:rPr>
        <w:t xml:space="preserve"> </w:t>
      </w:r>
      <w:r w:rsidRPr="00F65AA9">
        <w:rPr>
          <w:rFonts w:ascii="DIN Light" w:eastAsia="Times New Roman" w:hAnsi="DIN Light" w:cs="Times New Roman"/>
          <w:b/>
        </w:rPr>
        <w:object w:dxaOrig="3870" w:dyaOrig="360">
          <v:shape id="_x0000_i1149" type="#_x0000_t75" style="width:48pt;height:19.5pt" o:ole="">
            <v:imagedata r:id="rId59" o:title=""/>
          </v:shape>
          <w:control r:id="rId60" w:name="TextBox11123211" w:shapeid="_x0000_i1149"/>
        </w:object>
      </w:r>
      <w:r w:rsidRPr="00F65AA9">
        <w:rPr>
          <w:rFonts w:ascii="DIN Light" w:eastAsia="Times New Roman" w:hAnsi="DIN Light" w:cs="Times New Roman"/>
          <w:lang w:eastAsia="fr-FR"/>
        </w:rPr>
        <w:t xml:space="preserve"> </w:t>
      </w:r>
      <w:r>
        <w:rPr>
          <w:rFonts w:ascii="DIN Light" w:eastAsia="Times New Roman" w:hAnsi="DIN Light" w:cs="Times New Roman"/>
          <w:lang w:eastAsia="fr-FR"/>
        </w:rPr>
        <w:t xml:space="preserve">               </w:t>
      </w:r>
      <w:r w:rsidRPr="00F65AA9">
        <w:rPr>
          <w:rFonts w:ascii="DIN Light" w:eastAsia="Times New Roman" w:hAnsi="DIN Light" w:cs="Times New Roman"/>
          <w:b/>
        </w:rPr>
        <w:object w:dxaOrig="3870" w:dyaOrig="360">
          <v:shape id="_x0000_i1151" type="#_x0000_t75" style="width:80.25pt;height:18pt" o:ole="">
            <v:imagedata r:id="rId61" o:title=""/>
          </v:shape>
          <w:control r:id="rId62" w:name="CheckBox1721111111111111131" w:shapeid="_x0000_i1151"/>
        </w:object>
      </w:r>
      <w:r w:rsidRPr="00F65AA9">
        <w:rPr>
          <w:rFonts w:ascii="DIN Light" w:eastAsia="Times New Roman" w:hAnsi="DIN Light" w:cs="Times New Roman"/>
          <w:b/>
          <w:lang w:eastAsia="fr-FR"/>
        </w:rPr>
        <w:tab/>
      </w:r>
      <w:r w:rsidRPr="00F65AA9">
        <w:rPr>
          <w:rFonts w:ascii="DIN Light" w:eastAsia="Times New Roman" w:hAnsi="DIN Light" w:cs="Times New Roman"/>
          <w:b/>
          <w:lang w:eastAsia="fr-FR"/>
        </w:rPr>
        <w:tab/>
      </w:r>
      <w:r w:rsidRPr="00F65AA9">
        <w:rPr>
          <w:rFonts w:ascii="DIN Light" w:eastAsia="Times New Roman" w:hAnsi="DIN Light" w:cs="Times New Roman"/>
          <w:position w:val="14"/>
          <w:lang w:eastAsia="fr-FR"/>
        </w:rPr>
        <w:t xml:space="preserve">Nombre: </w:t>
      </w:r>
      <w:r w:rsidRPr="00F65AA9">
        <w:rPr>
          <w:rFonts w:ascii="DIN Light" w:eastAsia="Times New Roman" w:hAnsi="DIN Light" w:cs="Times New Roman"/>
          <w:lang w:eastAsia="fr-FR"/>
        </w:rPr>
        <w:t xml:space="preserve"> </w:t>
      </w:r>
      <w:r w:rsidRPr="00F65AA9">
        <w:rPr>
          <w:rFonts w:ascii="DIN Light" w:eastAsia="Times New Roman" w:hAnsi="DIN Light" w:cs="Times New Roman"/>
          <w:b/>
        </w:rPr>
        <w:object w:dxaOrig="3870" w:dyaOrig="360">
          <v:shape id="_x0000_i1153" type="#_x0000_t75" style="width:48pt;height:19.5pt" o:ole="">
            <v:imagedata r:id="rId59" o:title=""/>
          </v:shape>
          <w:control r:id="rId63" w:name="TextBox1112321131" w:shapeid="_x0000_i1153"/>
        </w:object>
      </w:r>
    </w:p>
    <w:p w:rsidR="00F65AA9" w:rsidRPr="00F65AA9" w:rsidRDefault="00F65AA9" w:rsidP="00F65AA9">
      <w:pPr>
        <w:spacing w:after="0" w:line="240" w:lineRule="auto"/>
        <w:ind w:left="142"/>
        <w:rPr>
          <w:rFonts w:ascii="DIN Light" w:eastAsia="Times New Roman" w:hAnsi="DIN Light" w:cs="Times New Roman"/>
          <w:b/>
          <w:lang w:eastAsia="fr-FR"/>
        </w:rPr>
      </w:pPr>
      <w:r w:rsidRPr="00F65AA9">
        <w:rPr>
          <w:rFonts w:ascii="DIN Light" w:eastAsia="Times New Roman" w:hAnsi="DIN Light" w:cs="Times New Roman"/>
        </w:rPr>
        <w:object w:dxaOrig="3870" w:dyaOrig="360">
          <v:shape id="_x0000_i1155" type="#_x0000_t75" style="width:64.5pt;height:18.75pt" o:ole="">
            <v:imagedata r:id="rId64" o:title=""/>
          </v:shape>
          <w:control r:id="rId65" w:name="CheckBox1721113" w:shapeid="_x0000_i1155"/>
        </w:object>
      </w:r>
      <w:r w:rsidRPr="00F65AA9">
        <w:rPr>
          <w:rFonts w:ascii="DIN Light" w:eastAsia="Times New Roman" w:hAnsi="DIN Light" w:cs="Times New Roman"/>
          <w:lang w:eastAsia="fr-FR"/>
        </w:rPr>
        <w:tab/>
      </w:r>
      <w:r w:rsidRPr="00F65AA9">
        <w:rPr>
          <w:rFonts w:ascii="DIN Light" w:eastAsia="Times New Roman" w:hAnsi="DIN Light" w:cs="Times New Roman"/>
          <w:position w:val="14"/>
          <w:lang w:eastAsia="fr-FR"/>
        </w:rPr>
        <w:t xml:space="preserve">Nombre: </w:t>
      </w:r>
      <w:r w:rsidRPr="00F65AA9">
        <w:rPr>
          <w:rFonts w:ascii="DIN Light" w:eastAsia="Times New Roman" w:hAnsi="DIN Light" w:cs="Times New Roman"/>
          <w:lang w:eastAsia="fr-FR"/>
        </w:rPr>
        <w:t xml:space="preserve"> </w:t>
      </w:r>
      <w:r w:rsidRPr="00F65AA9">
        <w:rPr>
          <w:rFonts w:ascii="DIN Light" w:eastAsia="Times New Roman" w:hAnsi="DIN Light" w:cs="Times New Roman"/>
          <w:b/>
        </w:rPr>
        <w:object w:dxaOrig="3870" w:dyaOrig="360">
          <v:shape id="_x0000_i1157" type="#_x0000_t75" style="width:48pt;height:19.5pt" o:ole="">
            <v:imagedata r:id="rId59" o:title=""/>
          </v:shape>
          <w:control r:id="rId66" w:name="TextBox111232111" w:shapeid="_x0000_i1157"/>
        </w:object>
      </w:r>
      <w:r>
        <w:rPr>
          <w:rFonts w:ascii="DIN Light" w:eastAsia="Times New Roman" w:hAnsi="DIN Light" w:cs="Times New Roman"/>
          <w:b/>
          <w:lang w:eastAsia="fr-FR"/>
        </w:rPr>
        <w:tab/>
      </w:r>
      <w:r>
        <w:rPr>
          <w:rFonts w:ascii="DIN Light" w:eastAsia="Times New Roman" w:hAnsi="DIN Light" w:cs="Times New Roman"/>
          <w:b/>
          <w:lang w:eastAsia="fr-FR"/>
        </w:rPr>
        <w:tab/>
      </w:r>
      <w:r w:rsidRPr="00F65AA9">
        <w:rPr>
          <w:rFonts w:ascii="DIN Light" w:eastAsia="Times New Roman" w:hAnsi="DIN Light" w:cs="Times New Roman"/>
          <w:b/>
        </w:rPr>
        <w:object w:dxaOrig="3870" w:dyaOrig="360">
          <v:shape id="_x0000_i1159" type="#_x0000_t75" style="width:121.5pt;height:16.5pt" o:ole="">
            <v:imagedata r:id="rId67" o:title=""/>
          </v:shape>
          <w:control r:id="rId68" w:name="CheckBox17211111111111111131" w:shapeid="_x0000_i1159"/>
        </w:object>
      </w:r>
      <w:r w:rsidRPr="00F65AA9">
        <w:rPr>
          <w:rFonts w:ascii="DIN Light" w:eastAsia="Times New Roman" w:hAnsi="DIN Light" w:cs="Times New Roman"/>
          <w:b/>
          <w:lang w:eastAsia="fr-FR"/>
        </w:rPr>
        <w:tab/>
      </w:r>
    </w:p>
    <w:p w:rsidR="002F79E8" w:rsidRDefault="00F65AA9" w:rsidP="00F65AA9">
      <w:pPr>
        <w:spacing w:after="0" w:line="240" w:lineRule="auto"/>
        <w:ind w:left="142"/>
        <w:rPr>
          <w:rFonts w:ascii="DIN Light" w:eastAsia="Times New Roman" w:hAnsi="DIN Light" w:cs="Times New Roman"/>
          <w:b/>
        </w:rPr>
      </w:pPr>
      <w:r w:rsidRPr="00F65AA9">
        <w:rPr>
          <w:rFonts w:ascii="DIN Light" w:eastAsia="Times New Roman" w:hAnsi="DIN Light" w:cs="Times New Roman"/>
          <w:b/>
        </w:rPr>
        <w:object w:dxaOrig="3870" w:dyaOrig="360">
          <v:shape id="_x0000_i1161" type="#_x0000_t75" style="width:53.25pt;height:19.5pt" o:ole="">
            <v:imagedata r:id="rId69" o:title=""/>
          </v:shape>
          <w:control r:id="rId70" w:name="TextBox8" w:shapeid="_x0000_i1161"/>
        </w:object>
      </w:r>
      <w:r w:rsidRPr="00F65AA9">
        <w:rPr>
          <w:rFonts w:ascii="DIN Light" w:eastAsia="Times New Roman" w:hAnsi="DIN Light" w:cs="Times New Roman"/>
          <w:b/>
          <w:lang w:eastAsia="fr-FR"/>
        </w:rPr>
        <w:tab/>
      </w:r>
      <w:r w:rsidRPr="00F65AA9">
        <w:rPr>
          <w:rFonts w:ascii="DIN Light" w:eastAsia="Times New Roman" w:hAnsi="DIN Light" w:cs="Times New Roman"/>
          <w:b/>
          <w:lang w:eastAsia="fr-FR"/>
        </w:rPr>
        <w:tab/>
      </w:r>
      <w:r w:rsidRPr="00F65AA9">
        <w:rPr>
          <w:rFonts w:ascii="DIN Light" w:eastAsia="Times New Roman" w:hAnsi="DIN Light" w:cs="Times New Roman"/>
          <w:position w:val="14"/>
          <w:lang w:eastAsia="fr-FR"/>
        </w:rPr>
        <w:t xml:space="preserve">Nombre: </w:t>
      </w:r>
      <w:r w:rsidRPr="00F65AA9">
        <w:rPr>
          <w:rFonts w:ascii="DIN Light" w:eastAsia="Times New Roman" w:hAnsi="DIN Light" w:cs="Times New Roman"/>
          <w:lang w:eastAsia="fr-FR"/>
        </w:rPr>
        <w:t xml:space="preserve"> </w:t>
      </w:r>
      <w:r w:rsidRPr="00F65AA9">
        <w:rPr>
          <w:rFonts w:ascii="DIN Light" w:eastAsia="Times New Roman" w:hAnsi="DIN Light" w:cs="Times New Roman"/>
          <w:b/>
        </w:rPr>
        <w:object w:dxaOrig="3870" w:dyaOrig="360">
          <v:shape id="_x0000_i1163" type="#_x0000_t75" style="width:48pt;height:19.5pt" o:ole="">
            <v:imagedata r:id="rId59" o:title=""/>
          </v:shape>
          <w:control r:id="rId71" w:name="TextBox111232112" w:shapeid="_x0000_i1163"/>
        </w:object>
      </w:r>
      <w:r w:rsidR="002F79E8">
        <w:rPr>
          <w:rFonts w:ascii="DIN Light" w:eastAsia="Times New Roman" w:hAnsi="DIN Light" w:cs="Times New Roman"/>
          <w:b/>
          <w:lang w:eastAsia="fr-FR"/>
        </w:rPr>
        <w:tab/>
      </w:r>
      <w:r w:rsidR="002F79E8">
        <w:rPr>
          <w:rFonts w:ascii="DIN Light" w:eastAsia="Times New Roman" w:hAnsi="DIN Light" w:cs="Times New Roman"/>
          <w:b/>
          <w:lang w:eastAsia="fr-FR"/>
        </w:rPr>
        <w:tab/>
      </w:r>
      <w:bookmarkStart w:id="0" w:name="_GoBack"/>
      <w:r w:rsidR="002F79E8" w:rsidRPr="00F65AA9">
        <w:rPr>
          <w:rFonts w:ascii="DIN Light" w:eastAsia="Times New Roman" w:hAnsi="DIN Light" w:cs="Times New Roman"/>
          <w:b/>
        </w:rPr>
        <w:object w:dxaOrig="3870" w:dyaOrig="360">
          <v:shape id="_x0000_i1174" type="#_x0000_t75" style="width:237pt;height:16.5pt" o:ole="">
            <v:imagedata r:id="rId72" o:title=""/>
          </v:shape>
          <w:control r:id="rId73" w:name="TextBox10" w:shapeid="_x0000_i1174"/>
        </w:object>
      </w:r>
      <w:bookmarkEnd w:id="0"/>
    </w:p>
    <w:p w:rsidR="002F79E8" w:rsidRDefault="002F79E8" w:rsidP="00F65AA9">
      <w:pPr>
        <w:spacing w:after="0" w:line="240" w:lineRule="auto"/>
        <w:ind w:left="142"/>
        <w:rPr>
          <w:rFonts w:ascii="DIN Light" w:eastAsia="Times New Roman" w:hAnsi="DIN Light" w:cs="Times New Roman"/>
          <w:b/>
          <w:lang w:eastAsia="fr-FR"/>
        </w:rPr>
      </w:pPr>
      <w:r w:rsidRPr="00F65AA9">
        <w:rPr>
          <w:rFonts w:ascii="DIN Light" w:eastAsia="Times New Roman" w:hAnsi="DIN Light" w:cs="Times New Roman"/>
          <w:b/>
        </w:rPr>
        <w:object w:dxaOrig="3870" w:dyaOrig="360">
          <v:shape id="_x0000_i1167" type="#_x0000_t75" style="width:53.25pt;height:19.5pt" o:ole="">
            <v:imagedata r:id="rId74" o:title=""/>
          </v:shape>
          <w:control r:id="rId75" w:name="CheckBox172111111111111111113" w:shapeid="_x0000_i1167"/>
        </w:object>
      </w:r>
      <w:r w:rsidRPr="00F65AA9">
        <w:rPr>
          <w:rFonts w:ascii="DIN Light" w:eastAsia="Times New Roman" w:hAnsi="DIN Light" w:cs="Times New Roman"/>
          <w:b/>
          <w:lang w:eastAsia="fr-FR"/>
        </w:rPr>
        <w:tab/>
      </w:r>
      <w:r w:rsidRPr="00F65AA9">
        <w:rPr>
          <w:rFonts w:ascii="DIN Light" w:eastAsia="Times New Roman" w:hAnsi="DIN Light" w:cs="Times New Roman"/>
          <w:b/>
          <w:lang w:eastAsia="fr-FR"/>
        </w:rPr>
        <w:tab/>
      </w:r>
    </w:p>
    <w:p w:rsidR="00F65AA9" w:rsidRDefault="00F65AA9" w:rsidP="00F65AA9">
      <w:pPr>
        <w:spacing w:after="0" w:line="240" w:lineRule="auto"/>
        <w:ind w:left="142"/>
        <w:rPr>
          <w:rFonts w:ascii="DIN Light" w:eastAsia="Times New Roman" w:hAnsi="DIN Light" w:cs="Times New Roman"/>
        </w:rPr>
      </w:pPr>
      <w:r w:rsidRPr="00F65AA9">
        <w:rPr>
          <w:rFonts w:ascii="DIN Light" w:eastAsia="Times New Roman" w:hAnsi="DIN Light" w:cs="Times New Roman"/>
        </w:rPr>
        <w:object w:dxaOrig="3870" w:dyaOrig="360">
          <v:shape id="_x0000_i1169" type="#_x0000_t75" style="width:105pt;height:21.75pt" o:ole="">
            <v:imagedata r:id="rId76" o:title=""/>
          </v:shape>
          <w:control r:id="rId77" w:name="CheckBox1311" w:shapeid="_x0000_i1169"/>
        </w:object>
      </w:r>
      <w:r>
        <w:rPr>
          <w:rFonts w:ascii="DIN Light" w:eastAsia="Times New Roman" w:hAnsi="DIN Light" w:cs="Times New Roman"/>
        </w:rPr>
        <w:object w:dxaOrig="3870" w:dyaOrig="360">
          <v:shape id="_x0000_i1171" type="#_x0000_t75" style="width:382.5pt;height:71.25pt" o:ole="">
            <v:imagedata r:id="rId78" o:title=""/>
          </v:shape>
          <w:control r:id="rId79" w:name="TextBox20" w:shapeid="_x0000_i1171"/>
        </w:object>
      </w:r>
    </w:p>
    <w:p w:rsidR="00FB1E28" w:rsidRPr="00F65AA9" w:rsidRDefault="00FB1E28" w:rsidP="002F79E8">
      <w:pPr>
        <w:spacing w:after="0" w:line="240" w:lineRule="auto"/>
        <w:rPr>
          <w:rFonts w:ascii="DIN Light" w:eastAsia="Times New Roman" w:hAnsi="DIN Light" w:cs="Times New Roman"/>
          <w:b/>
          <w:lang w:eastAsia="fr-FR"/>
        </w:rPr>
      </w:pPr>
    </w:p>
    <w:p w:rsidR="00F65AA9" w:rsidRPr="00F65AA9" w:rsidRDefault="002F79E8" w:rsidP="00F65AA9">
      <w:pPr>
        <w:spacing w:after="0" w:line="240" w:lineRule="auto"/>
        <w:ind w:left="142"/>
        <w:rPr>
          <w:rFonts w:ascii="DIN Light" w:eastAsia="Times New Roman" w:hAnsi="DIN Light" w:cs="Times New Roman"/>
          <w:b/>
          <w:lang w:eastAsia="fr-FR"/>
        </w:rPr>
      </w:pPr>
      <w:r w:rsidRPr="002F79E8">
        <w:rPr>
          <w:rFonts w:ascii="DIN Light" w:eastAsia="Times New Roman" w:hAnsi="DIN Light" w:cs="Times New Roman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2CEDBD78" wp14:editId="378A7105">
                <wp:simplePos x="0" y="0"/>
                <wp:positionH relativeFrom="column">
                  <wp:posOffset>0</wp:posOffset>
                </wp:positionH>
                <wp:positionV relativeFrom="paragraph">
                  <wp:posOffset>115570</wp:posOffset>
                </wp:positionV>
                <wp:extent cx="6629400" cy="857250"/>
                <wp:effectExtent l="0" t="0" r="0" b="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857250"/>
                        </a:xfrm>
                        <a:prstGeom prst="roundRect">
                          <a:avLst/>
                        </a:prstGeom>
                        <a:solidFill>
                          <a:srgbClr val="7A08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2D1CF21" id="Rectangle à coins arrondis 4" o:spid="_x0000_s1026" style="position:absolute;margin-left:0;margin-top:9.1pt;width:522pt;height:67.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" fillcolor="#7a0851" stroked="f" strokeweight="2pt"/>
            </w:pict>
          </mc:Fallback>
        </mc:AlternateContent>
      </w:r>
    </w:p>
    <w:p w:rsidR="002F79E8" w:rsidRPr="002F79E8" w:rsidRDefault="0067252E" w:rsidP="002F79E8">
      <w:pPr>
        <w:jc w:val="center"/>
        <w:rPr>
          <w:rFonts w:ascii="DIN Light" w:hAnsi="DIN Light"/>
          <w:sz w:val="28"/>
          <w:szCs w:val="3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F79E8">
        <w:rPr>
          <w:rFonts w:ascii="DIN Light" w:hAnsi="DIN Light"/>
          <w:sz w:val="28"/>
          <w:szCs w:val="3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À retourner au Service</w:t>
      </w:r>
      <w:r w:rsidR="0061646D">
        <w:rPr>
          <w:rFonts w:ascii="DIN Light" w:hAnsi="DIN Light"/>
          <w:sz w:val="28"/>
          <w:szCs w:val="3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aux Associations</w:t>
      </w:r>
    </w:p>
    <w:p w:rsidR="00B3695F" w:rsidRPr="00D92E29" w:rsidRDefault="001C4809" w:rsidP="002F79E8">
      <w:pPr>
        <w:jc w:val="center"/>
        <w:rPr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hyperlink r:id="rId80" w:history="1">
        <w:r w:rsidR="0067252E" w:rsidRPr="00D92E29">
          <w:rPr>
            <w:rStyle w:val="Lienhypertexte"/>
            <w:rFonts w:ascii="DIN Light" w:hAnsi="DIN Light"/>
            <w:i/>
            <w:color w:val="auto"/>
            <w:sz w:val="28"/>
            <w:szCs w:val="36"/>
            <w14:shadow w14:blurRad="63500" w14:dist="0" w14:dir="3600000" w14:sx="100000" w14:sy="100000" w14:kx="0" w14:ky="0" w14:algn="tl">
              <w14:srgbClr w14:val="000000">
                <w14:alpha w14:val="30000"/>
              </w14:srgbClr>
            </w14:shadow>
            <w14:textOutline w14:w="9207" w14:cap="flat" w14:cmpd="sng" w14:algn="ctr">
              <w14:solidFill>
                <w14:srgbClr w14:val="FFFFFF"/>
              </w14:solidFill>
              <w14:prstDash w14:val="solid"/>
              <w14:round/>
            </w14:textOutline>
            <w14:textFill>
              <w14:solidFill>
                <w14:srgbClr w14:val="FFFFFF"/>
              </w14:solidFill>
            </w14:textFill>
          </w:rPr>
          <w:t>vieassociative@brignoles.fr</w:t>
        </w:r>
      </w:hyperlink>
      <w:r w:rsidR="0067252E" w:rsidRPr="00D92E29">
        <w:rPr>
          <w:rFonts w:ascii="DIN Light" w:hAnsi="DIN Light"/>
          <w:i/>
          <w:sz w:val="28"/>
          <w:szCs w:val="3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/ </w:t>
      </w:r>
      <w:r w:rsidR="0067252E" w:rsidRPr="00D92E29">
        <w:rPr>
          <w:rFonts w:ascii="DIN Light" w:hAnsi="DIN Light"/>
          <w:sz w:val="24"/>
          <w:szCs w:val="3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04.94.86.15.92</w:t>
      </w:r>
    </w:p>
    <w:sectPr w:rsidR="00B3695F" w:rsidRPr="00D92E29" w:rsidSect="008D54E3">
      <w:headerReference w:type="default" r:id="rId8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BCC" w:rsidRDefault="00A71BCC" w:rsidP="00732075">
      <w:pPr>
        <w:spacing w:after="0" w:line="240" w:lineRule="auto"/>
      </w:pPr>
      <w:r>
        <w:separator/>
      </w:r>
    </w:p>
  </w:endnote>
  <w:endnote w:type="continuationSeparator" w:id="0">
    <w:p w:rsidR="00A71BCC" w:rsidRDefault="00A71BCC" w:rsidP="00732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IN Light">
    <w:panose1 w:val="00000000000000000000"/>
    <w:charset w:val="00"/>
    <w:family w:val="modern"/>
    <w:notTrueType/>
    <w:pitch w:val="variable"/>
    <w:sig w:usb0="800000AF" w:usb1="40002048" w:usb2="00000000" w:usb3="00000000" w:csb0="0000011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BCC" w:rsidRDefault="00A71BCC" w:rsidP="00732075">
      <w:pPr>
        <w:spacing w:after="0" w:line="240" w:lineRule="auto"/>
      </w:pPr>
      <w:r>
        <w:separator/>
      </w:r>
    </w:p>
  </w:footnote>
  <w:footnote w:type="continuationSeparator" w:id="0">
    <w:p w:rsidR="00A71BCC" w:rsidRDefault="00A71BCC" w:rsidP="007320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BCC" w:rsidRDefault="00A71BC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39C95779" wp14:editId="7C2D9944">
          <wp:simplePos x="0" y="0"/>
          <wp:positionH relativeFrom="column">
            <wp:posOffset>-504825</wp:posOffset>
          </wp:positionH>
          <wp:positionV relativeFrom="paragraph">
            <wp:posOffset>-476250</wp:posOffset>
          </wp:positionV>
          <wp:extent cx="7418603" cy="229377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 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8603" cy="2293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BCC" w:rsidRDefault="00A71BC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7F64F7B5" wp14:editId="5F7FD748">
          <wp:simplePos x="0" y="0"/>
          <wp:positionH relativeFrom="column">
            <wp:posOffset>-461645</wp:posOffset>
          </wp:positionH>
          <wp:positionV relativeFrom="paragraph">
            <wp:posOffset>-458510</wp:posOffset>
          </wp:positionV>
          <wp:extent cx="7491730" cy="2207895"/>
          <wp:effectExtent l="0" t="0" r="0" b="1905"/>
          <wp:wrapNone/>
          <wp:docPr id="1" name="Image 1" descr="C:\Users\mascelliq\Desktop\HEADER\COURRIER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 descr="C:\Users\mascelliq\Desktop\HEADER\COURRIER-0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1730" cy="220789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round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ocumentProtection w:edit="readOnly" w:formatting="1" w:enforcement="0"/>
  <w:defaultTabStop w:val="708"/>
  <w:hyphenationZone w:val="425"/>
  <w:doNotShadeFormData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5C5"/>
    <w:rsid w:val="00047DA5"/>
    <w:rsid w:val="000A4EE4"/>
    <w:rsid w:val="001C4809"/>
    <w:rsid w:val="001F7402"/>
    <w:rsid w:val="00256398"/>
    <w:rsid w:val="00281737"/>
    <w:rsid w:val="002F79E8"/>
    <w:rsid w:val="00367CD7"/>
    <w:rsid w:val="003A13B7"/>
    <w:rsid w:val="003E27EF"/>
    <w:rsid w:val="00513636"/>
    <w:rsid w:val="005F140C"/>
    <w:rsid w:val="0061646D"/>
    <w:rsid w:val="00661F53"/>
    <w:rsid w:val="0067252E"/>
    <w:rsid w:val="006E3C3C"/>
    <w:rsid w:val="00732075"/>
    <w:rsid w:val="00763F81"/>
    <w:rsid w:val="007B3D30"/>
    <w:rsid w:val="007E26E9"/>
    <w:rsid w:val="008D54E3"/>
    <w:rsid w:val="009000D1"/>
    <w:rsid w:val="009E6C33"/>
    <w:rsid w:val="00A200FE"/>
    <w:rsid w:val="00A71BCC"/>
    <w:rsid w:val="00B220A3"/>
    <w:rsid w:val="00B3695F"/>
    <w:rsid w:val="00B770F0"/>
    <w:rsid w:val="00D640D5"/>
    <w:rsid w:val="00D92E29"/>
    <w:rsid w:val="00E045C5"/>
    <w:rsid w:val="00E74D80"/>
    <w:rsid w:val="00F65AA9"/>
    <w:rsid w:val="00F7133D"/>
    <w:rsid w:val="00FB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32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32075"/>
  </w:style>
  <w:style w:type="paragraph" w:styleId="Pieddepage">
    <w:name w:val="footer"/>
    <w:basedOn w:val="Normal"/>
    <w:link w:val="PieddepageCar"/>
    <w:uiPriority w:val="99"/>
    <w:unhideWhenUsed/>
    <w:rsid w:val="00732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32075"/>
  </w:style>
  <w:style w:type="paragraph" w:styleId="Textedebulles">
    <w:name w:val="Balloon Text"/>
    <w:basedOn w:val="Normal"/>
    <w:link w:val="TextedebullesCar"/>
    <w:uiPriority w:val="99"/>
    <w:semiHidden/>
    <w:unhideWhenUsed/>
    <w:rsid w:val="00732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2075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200FE"/>
    <w:rPr>
      <w:color w:val="808080"/>
    </w:rPr>
  </w:style>
  <w:style w:type="character" w:styleId="Lienhypertexte">
    <w:name w:val="Hyperlink"/>
    <w:rsid w:val="0067252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32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32075"/>
  </w:style>
  <w:style w:type="paragraph" w:styleId="Pieddepage">
    <w:name w:val="footer"/>
    <w:basedOn w:val="Normal"/>
    <w:link w:val="PieddepageCar"/>
    <w:uiPriority w:val="99"/>
    <w:unhideWhenUsed/>
    <w:rsid w:val="00732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32075"/>
  </w:style>
  <w:style w:type="paragraph" w:styleId="Textedebulles">
    <w:name w:val="Balloon Text"/>
    <w:basedOn w:val="Normal"/>
    <w:link w:val="TextedebullesCar"/>
    <w:uiPriority w:val="99"/>
    <w:semiHidden/>
    <w:unhideWhenUsed/>
    <w:rsid w:val="00732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2075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200FE"/>
    <w:rPr>
      <w:color w:val="808080"/>
    </w:rPr>
  </w:style>
  <w:style w:type="character" w:styleId="Lienhypertexte">
    <w:name w:val="Hyperlink"/>
    <w:rsid w:val="006725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control" Target="activeX/activeX16.xml"/><Relationship Id="rId21" Type="http://schemas.openxmlformats.org/officeDocument/2006/relationships/control" Target="activeX/activeX7.xml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control" Target="activeX/activeX20.xml"/><Relationship Id="rId50" Type="http://schemas.openxmlformats.org/officeDocument/2006/relationships/image" Target="media/image22.wmf"/><Relationship Id="rId55" Type="http://schemas.openxmlformats.org/officeDocument/2006/relationships/control" Target="activeX/activeX24.xml"/><Relationship Id="rId63" Type="http://schemas.openxmlformats.org/officeDocument/2006/relationships/control" Target="activeX/activeX28.xml"/><Relationship Id="rId68" Type="http://schemas.openxmlformats.org/officeDocument/2006/relationships/control" Target="activeX/activeX31.xml"/><Relationship Id="rId76" Type="http://schemas.openxmlformats.org/officeDocument/2006/relationships/image" Target="media/image34.wmf"/><Relationship Id="rId7" Type="http://schemas.openxmlformats.org/officeDocument/2006/relationships/endnotes" Target="endnotes.xml"/><Relationship Id="rId71" Type="http://schemas.openxmlformats.org/officeDocument/2006/relationships/control" Target="activeX/activeX33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9" Type="http://schemas.openxmlformats.org/officeDocument/2006/relationships/control" Target="activeX/activeX11.xml"/><Relationship Id="rId11" Type="http://schemas.openxmlformats.org/officeDocument/2006/relationships/control" Target="activeX/activeX2.xml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control" Target="activeX/activeX15.xml"/><Relationship Id="rId40" Type="http://schemas.openxmlformats.org/officeDocument/2006/relationships/image" Target="media/image17.wmf"/><Relationship Id="rId45" Type="http://schemas.openxmlformats.org/officeDocument/2006/relationships/control" Target="activeX/activeX19.xml"/><Relationship Id="rId53" Type="http://schemas.openxmlformats.org/officeDocument/2006/relationships/control" Target="activeX/activeX23.xml"/><Relationship Id="rId58" Type="http://schemas.openxmlformats.org/officeDocument/2006/relationships/control" Target="activeX/activeX25.xml"/><Relationship Id="rId66" Type="http://schemas.openxmlformats.org/officeDocument/2006/relationships/control" Target="activeX/activeX30.xml"/><Relationship Id="rId74" Type="http://schemas.openxmlformats.org/officeDocument/2006/relationships/image" Target="media/image33.wmf"/><Relationship Id="rId79" Type="http://schemas.openxmlformats.org/officeDocument/2006/relationships/control" Target="activeX/activeX37.xml"/><Relationship Id="rId5" Type="http://schemas.openxmlformats.org/officeDocument/2006/relationships/webSettings" Target="webSettings.xml"/><Relationship Id="rId61" Type="http://schemas.openxmlformats.org/officeDocument/2006/relationships/image" Target="media/image28.wmf"/><Relationship Id="rId82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31" Type="http://schemas.openxmlformats.org/officeDocument/2006/relationships/control" Target="activeX/activeX12.xml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control" Target="activeX/activeX26.xml"/><Relationship Id="rId65" Type="http://schemas.openxmlformats.org/officeDocument/2006/relationships/control" Target="activeX/activeX29.xml"/><Relationship Id="rId73" Type="http://schemas.openxmlformats.org/officeDocument/2006/relationships/control" Target="activeX/activeX34.xml"/><Relationship Id="rId78" Type="http://schemas.openxmlformats.org/officeDocument/2006/relationships/image" Target="media/image35.wmf"/><Relationship Id="rId8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10.xml"/><Relationship Id="rId30" Type="http://schemas.openxmlformats.org/officeDocument/2006/relationships/image" Target="media/image12.wmf"/><Relationship Id="rId35" Type="http://schemas.openxmlformats.org/officeDocument/2006/relationships/control" Target="activeX/activeX14.xml"/><Relationship Id="rId43" Type="http://schemas.openxmlformats.org/officeDocument/2006/relationships/control" Target="activeX/activeX18.xml"/><Relationship Id="rId48" Type="http://schemas.openxmlformats.org/officeDocument/2006/relationships/image" Target="media/image21.wmf"/><Relationship Id="rId56" Type="http://schemas.openxmlformats.org/officeDocument/2006/relationships/header" Target="header1.xml"/><Relationship Id="rId64" Type="http://schemas.openxmlformats.org/officeDocument/2006/relationships/image" Target="media/image29.wmf"/><Relationship Id="rId69" Type="http://schemas.openxmlformats.org/officeDocument/2006/relationships/image" Target="media/image31.wmf"/><Relationship Id="rId77" Type="http://schemas.openxmlformats.org/officeDocument/2006/relationships/control" Target="activeX/activeX36.xml"/><Relationship Id="rId8" Type="http://schemas.openxmlformats.org/officeDocument/2006/relationships/image" Target="media/image1.wmf"/><Relationship Id="rId51" Type="http://schemas.openxmlformats.org/officeDocument/2006/relationships/control" Target="activeX/activeX22.xml"/><Relationship Id="rId72" Type="http://schemas.openxmlformats.org/officeDocument/2006/relationships/image" Target="media/image32.wmf"/><Relationship Id="rId80" Type="http://schemas.openxmlformats.org/officeDocument/2006/relationships/hyperlink" Target="mailto:vieassociative@brignoles.fr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control" Target="activeX/activeX13.xml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image" Target="media/image27.wmf"/><Relationship Id="rId67" Type="http://schemas.openxmlformats.org/officeDocument/2006/relationships/image" Target="media/image30.wmf"/><Relationship Id="rId20" Type="http://schemas.openxmlformats.org/officeDocument/2006/relationships/image" Target="media/image7.wmf"/><Relationship Id="rId41" Type="http://schemas.openxmlformats.org/officeDocument/2006/relationships/control" Target="activeX/activeX17.xml"/><Relationship Id="rId54" Type="http://schemas.openxmlformats.org/officeDocument/2006/relationships/image" Target="media/image24.wmf"/><Relationship Id="rId62" Type="http://schemas.openxmlformats.org/officeDocument/2006/relationships/control" Target="activeX/activeX27.xml"/><Relationship Id="rId70" Type="http://schemas.openxmlformats.org/officeDocument/2006/relationships/control" Target="activeX/activeX32.xml"/><Relationship Id="rId75" Type="http://schemas.openxmlformats.org/officeDocument/2006/relationships/control" Target="activeX/activeX35.xm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control" Target="activeX/activeX21.xml"/><Relationship Id="rId57" Type="http://schemas.openxmlformats.org/officeDocument/2006/relationships/image" Target="media/image26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reuillej\Documents\Guichet%20Unique\Nouveau%20formulaire%20de%20r&#233;servation_HALL%20DES%20EXPOS_V1.dotm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AF482-8F23-4106-BEAA-6B30998BF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Nouveau formulaire de réservation_HALL DES EXPOS_V1.dotm</Template>
  <TotalTime>4</TotalTime>
  <Pages>2</Pages>
  <Words>328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Johanna SIREUILLE</dc:creator>
  <cp:lastModifiedBy>Johanna SIREUILLE</cp:lastModifiedBy>
  <cp:revision>3</cp:revision>
  <dcterms:created xsi:type="dcterms:W3CDTF">2018-11-12T09:46:00Z</dcterms:created>
  <dcterms:modified xsi:type="dcterms:W3CDTF">2018-11-12T10:32:00Z</dcterms:modified>
</cp:coreProperties>
</file>